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lainTable4"/>
        <w:tblW w:w="4812" w:type="pct"/>
        <w:tblInd w:w="270" w:type="dxa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13859"/>
      </w:tblGrid>
      <w:tr w:rsidR="00AA0882" w:rsidRPr="00DC60C3" w14:paraId="0A671C80" w14:textId="77777777" w:rsidTr="00AA0882">
        <w:trPr>
          <w:trHeight w:hRule="exact" w:val="1541"/>
        </w:trPr>
        <w:tc>
          <w:tcPr>
            <w:tcW w:w="5000" w:type="pct"/>
            <w:tcBorders>
              <w:bottom w:val="single" w:sz="8" w:space="0" w:color="BFBFBF" w:themeColor="background1" w:themeShade="BF"/>
            </w:tcBorders>
          </w:tcPr>
          <w:p w14:paraId="1FC8ACEC" w14:textId="61C33D0C" w:rsidR="00AA0882" w:rsidRPr="00DC60C3" w:rsidRDefault="00A333F8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0C43D3" wp14:editId="05D466A0">
                      <wp:simplePos x="0" y="0"/>
                      <wp:positionH relativeFrom="column">
                        <wp:posOffset>1877623</wp:posOffset>
                      </wp:positionH>
                      <wp:positionV relativeFrom="paragraph">
                        <wp:posOffset>-35129</wp:posOffset>
                      </wp:positionV>
                      <wp:extent cx="3933430" cy="957173"/>
                      <wp:effectExtent l="0" t="0" r="0" b="0"/>
                      <wp:wrapNone/>
                      <wp:docPr id="242" name="Text Box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3430" cy="9571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4BD0AA" w14:textId="0D01F21A" w:rsidR="00AA0882" w:rsidRPr="00A333F8" w:rsidRDefault="00AA0882">
                                  <w:pPr>
                                    <w:rPr>
                                      <w:rFonts w:ascii="Baskerville Old Face" w:hAnsi="Baskerville Old Face"/>
                                      <w:color w:val="auto"/>
                                      <w:sz w:val="72"/>
                                      <w:szCs w:val="72"/>
                                    </w:rPr>
                                  </w:pPr>
                                  <w:r w:rsidRPr="00A333F8">
                                    <w:rPr>
                                      <w:color w:val="auto"/>
                                      <w:sz w:val="72"/>
                                      <w:szCs w:val="72"/>
                                    </w:rPr>
                                    <w:t xml:space="preserve">          </w:t>
                                  </w:r>
                                  <w:r w:rsidRPr="00A333F8">
                                    <w:rPr>
                                      <w:rFonts w:ascii="Baskerville Old Face" w:hAnsi="Baskerville Old Face"/>
                                      <w:color w:val="auto"/>
                                      <w:sz w:val="72"/>
                                      <w:szCs w:val="72"/>
                                    </w:rPr>
                                    <w:t>East Newton</w:t>
                                  </w:r>
                                </w:p>
                                <w:p w14:paraId="40371F0C" w14:textId="65DC437B" w:rsidR="00AA0882" w:rsidRPr="00A333F8" w:rsidRDefault="00AA0882">
                                  <w:pPr>
                                    <w:rPr>
                                      <w:rFonts w:ascii="Baskerville Old Face" w:hAnsi="Baskerville Old Face"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A333F8">
                                    <w:rPr>
                                      <w:rFonts w:ascii="Baskerville Old Face" w:hAnsi="Baskerville Old Face"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          </w:t>
                                  </w:r>
                                  <w:r w:rsidR="00A333F8">
                                    <w:rPr>
                                      <w:rFonts w:ascii="Baskerville Old Face" w:hAnsi="Baskerville Old Face"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                       </w:t>
                                  </w:r>
                                  <w:r w:rsidR="00750AC0">
                                    <w:rPr>
                                      <w:rFonts w:ascii="Baskerville Old Face" w:hAnsi="Baskerville Old Face"/>
                                      <w:color w:val="auto"/>
                                      <w:sz w:val="32"/>
                                      <w:szCs w:val="32"/>
                                    </w:rPr>
                                    <w:t>Octo</w:t>
                                  </w:r>
                                  <w:r w:rsidRPr="00A333F8">
                                    <w:rPr>
                                      <w:rFonts w:ascii="Baskerville Old Face" w:hAnsi="Baskerville Old Face"/>
                                      <w:color w:val="auto"/>
                                      <w:sz w:val="32"/>
                                      <w:szCs w:val="32"/>
                                    </w:rPr>
                                    <w:t>ber 2018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0C43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2" o:spid="_x0000_s1026" type="#_x0000_t202" style="position:absolute;margin-left:147.85pt;margin-top:-2.75pt;width:309.7pt;height:7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" fillcolor="white [3201]" stroked="f" strokeweight=".5pt">
                      <v:textbox>
                        <w:txbxContent>
                          <w:p w14:paraId="2E4BD0AA" w14:textId="0D01F21A" w:rsidR="00AA0882" w:rsidRPr="00A333F8" w:rsidRDefault="00AA0882">
                            <w:pPr>
                              <w:rPr>
                                <w:rFonts w:ascii="Baskerville Old Face" w:hAnsi="Baskerville Old Face"/>
                                <w:color w:val="auto"/>
                                <w:sz w:val="72"/>
                                <w:szCs w:val="72"/>
                              </w:rPr>
                            </w:pPr>
                            <w:r w:rsidRPr="00A333F8">
                              <w:rPr>
                                <w:color w:val="auto"/>
                                <w:sz w:val="72"/>
                                <w:szCs w:val="72"/>
                              </w:rPr>
                              <w:t xml:space="preserve">          </w:t>
                            </w:r>
                            <w:r w:rsidRPr="00A333F8">
                              <w:rPr>
                                <w:rFonts w:ascii="Baskerville Old Face" w:hAnsi="Baskerville Old Face"/>
                                <w:color w:val="auto"/>
                                <w:sz w:val="72"/>
                                <w:szCs w:val="72"/>
                              </w:rPr>
                              <w:t>East Newton</w:t>
                            </w:r>
                          </w:p>
                          <w:p w14:paraId="40371F0C" w14:textId="65DC437B" w:rsidR="00AA0882" w:rsidRPr="00A333F8" w:rsidRDefault="00AA0882">
                            <w:pPr>
                              <w:rPr>
                                <w:rFonts w:ascii="Baskerville Old Face" w:hAnsi="Baskerville Old Face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A333F8">
                              <w:rPr>
                                <w:rFonts w:ascii="Baskerville Old Face" w:hAnsi="Baskerville Old Face"/>
                                <w:color w:val="auto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A333F8">
                              <w:rPr>
                                <w:rFonts w:ascii="Baskerville Old Face" w:hAnsi="Baskerville Old Face"/>
                                <w:color w:val="auto"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 w:rsidR="00750AC0">
                              <w:rPr>
                                <w:rFonts w:ascii="Baskerville Old Face" w:hAnsi="Baskerville Old Face"/>
                                <w:color w:val="auto"/>
                                <w:sz w:val="32"/>
                                <w:szCs w:val="32"/>
                              </w:rPr>
                              <w:t>Octo</w:t>
                            </w:r>
                            <w:r w:rsidRPr="00A333F8">
                              <w:rPr>
                                <w:rFonts w:ascii="Baskerville Old Face" w:hAnsi="Baskerville Old Face"/>
                                <w:color w:val="auto"/>
                                <w:sz w:val="32"/>
                                <w:szCs w:val="32"/>
                              </w:rPr>
                              <w:t>ber 2018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6704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B12F97" wp14:editId="167316A3">
                      <wp:simplePos x="0" y="0"/>
                      <wp:positionH relativeFrom="column">
                        <wp:posOffset>5811268</wp:posOffset>
                      </wp:positionH>
                      <wp:positionV relativeFrom="paragraph">
                        <wp:posOffset>42509</wp:posOffset>
                      </wp:positionV>
                      <wp:extent cx="2027064" cy="879475"/>
                      <wp:effectExtent l="0" t="0" r="0" b="0"/>
                      <wp:wrapNone/>
                      <wp:docPr id="243" name="Text Box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7064" cy="879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307F68" w14:textId="032CD6E9" w:rsidR="00066704" w:rsidRPr="00066704" w:rsidRDefault="00041E92">
                                  <w:pPr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Where it’</w:t>
                                  </w:r>
                                  <w:r w:rsidR="00066704" w:rsidRPr="00066704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s a great place</w:t>
                                  </w:r>
                                </w:p>
                                <w:p w14:paraId="4ECF0A1C" w14:textId="2E841FB0" w:rsidR="00066704" w:rsidRPr="00066704" w:rsidRDefault="00066704">
                                  <w:pPr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066704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to </w:t>
                                  </w:r>
                                  <w:r w:rsidRPr="00066704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have PAW PRIDE!</w:t>
                                  </w:r>
                                </w:p>
                                <w:p w14:paraId="78E9501B" w14:textId="1EF47310" w:rsidR="00066704" w:rsidRDefault="00066704">
                                  <w:r>
                                    <w:rPr>
                                      <w:noProof/>
                                    </w:rPr>
                                    <w:t xml:space="preserve">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B12F97" id="Text Box 243" o:spid="_x0000_s1027" type="#_x0000_t202" style="position:absolute;margin-left:457.6pt;margin-top:3.35pt;width:159.6pt;height:69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" fillcolor="white [3201]" stroked="f" strokeweight=".5pt">
                      <v:textbox>
                        <w:txbxContent>
                          <w:p w14:paraId="52307F68" w14:textId="032CD6E9" w:rsidR="00066704" w:rsidRPr="00066704" w:rsidRDefault="00041E92">
                            <w:p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Where it’</w:t>
                            </w:r>
                            <w:r w:rsidR="00066704" w:rsidRPr="00066704">
                              <w:rPr>
                                <w:color w:val="auto"/>
                                <w:sz w:val="24"/>
                                <w:szCs w:val="24"/>
                              </w:rPr>
                              <w:t>s a great place</w:t>
                            </w:r>
                          </w:p>
                          <w:p w14:paraId="4ECF0A1C" w14:textId="2E841FB0" w:rsidR="00066704" w:rsidRPr="00066704" w:rsidRDefault="00066704">
                            <w:p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6670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Pr="00066704">
                              <w:rPr>
                                <w:color w:val="auto"/>
                                <w:sz w:val="24"/>
                                <w:szCs w:val="24"/>
                              </w:rPr>
                              <w:t>have PAW PRIDE!</w:t>
                            </w:r>
                          </w:p>
                          <w:p w14:paraId="78E9501B" w14:textId="1EF47310" w:rsidR="00066704" w:rsidRDefault="00066704"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6704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3857E7" wp14:editId="4C41323A">
                      <wp:simplePos x="0" y="0"/>
                      <wp:positionH relativeFrom="column">
                        <wp:posOffset>7838452</wp:posOffset>
                      </wp:positionH>
                      <wp:positionV relativeFrom="paragraph">
                        <wp:posOffset>42509</wp:posOffset>
                      </wp:positionV>
                      <wp:extent cx="879918" cy="879535"/>
                      <wp:effectExtent l="0" t="0" r="0" b="0"/>
                      <wp:wrapNone/>
                      <wp:docPr id="249" name="Text Box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9918" cy="879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F65238" w14:textId="05879E8F" w:rsidR="00066704" w:rsidRDefault="0006670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DA7CC9" wp14:editId="6A0B22E7">
                                        <wp:extent cx="580306" cy="571764"/>
                                        <wp:effectExtent l="76200" t="76200" r="86995" b="76200"/>
                                        <wp:docPr id="250" name="Picture 2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0" name="bear-paw-free-clipart-1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41783">
                                                  <a:off x="0" y="0"/>
                                                  <a:ext cx="582707" cy="574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3857E7" id="Text Box 249" o:spid="_x0000_s1028" type="#_x0000_t202" style="position:absolute;margin-left:617.2pt;margin-top:3.35pt;width:69.3pt;height:6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" fillcolor="white [3201]" stroked="f" strokeweight=".5pt">
                      <v:textbox>
                        <w:txbxContent>
                          <w:p w14:paraId="06F65238" w14:textId="05879E8F" w:rsidR="00066704" w:rsidRDefault="000667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DA7CC9" wp14:editId="6A0B22E7">
                                  <wp:extent cx="580306" cy="571764"/>
                                  <wp:effectExtent l="76200" t="76200" r="86995" b="76200"/>
                                  <wp:docPr id="250" name="Picture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0" name="bear-paw-free-clipart-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41783">
                                            <a:off x="0" y="0"/>
                                            <a:ext cx="582707" cy="574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0AC0"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t xml:space="preserve">   </w:t>
            </w:r>
            <w:r w:rsidR="00AA0882" w:rsidRPr="00DC60C3">
              <w:rPr>
                <w:noProof/>
                <w:sz w:val="20"/>
                <w:szCs w:val="20"/>
              </w:rPr>
              <w:t xml:space="preserve">         </w:t>
            </w:r>
            <w:r w:rsidR="00750AC0"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FFFFFF"/>
              </w:rPr>
              <w:drawing>
                <wp:inline distT="0" distB="0" distL="0" distR="0" wp14:anchorId="34375B0E" wp14:editId="3C6FCCFD">
                  <wp:extent cx="1419225" cy="890270"/>
                  <wp:effectExtent l="0" t="0" r="9525" b="5080"/>
                  <wp:docPr id="5" name="Picture 5" descr="Image result for fall dr seuss clip art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all dr seuss clip art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656" cy="89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0882" w:rsidRPr="00DC60C3">
              <w:rPr>
                <w:noProof/>
                <w:sz w:val="20"/>
                <w:szCs w:val="20"/>
              </w:rPr>
              <w:t xml:space="preserve">                </w:t>
            </w:r>
            <w:r w:rsidR="00AA0882" w:rsidRPr="00DC60C3">
              <w:t xml:space="preserve">    </w:t>
            </w:r>
          </w:p>
          <w:p w14:paraId="709E9719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0F179139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162AE3FE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0679482A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75D23245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1BDF780E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  <w:r w:rsidRPr="00DC60C3">
              <w:t xml:space="preserve">    </w:t>
            </w:r>
            <w:r w:rsidRPr="00DC60C3">
              <w:tab/>
            </w:r>
            <w:r w:rsidRPr="00DC60C3">
              <w:rPr>
                <w:noProof/>
                <w:sz w:val="20"/>
                <w:szCs w:val="20"/>
              </w:rPr>
              <w:drawing>
                <wp:inline distT="0" distB="0" distL="0" distR="0" wp14:anchorId="7CA84B7F" wp14:editId="5F654EC1">
                  <wp:extent cx="1053606" cy="510097"/>
                  <wp:effectExtent l="38100" t="247650" r="70485" b="2330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arpaw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27380" flipH="1">
                            <a:off x="0" y="0"/>
                            <a:ext cx="1096930" cy="53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129" w:type="pct"/>
        <w:tblInd w:w="-95" w:type="dxa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148"/>
        <w:gridCol w:w="2058"/>
        <w:gridCol w:w="2058"/>
        <w:gridCol w:w="2058"/>
        <w:gridCol w:w="2208"/>
        <w:gridCol w:w="2250"/>
        <w:gridCol w:w="1981"/>
      </w:tblGrid>
      <w:tr w:rsidR="00BA6CB0" w:rsidRPr="00DC60C3" w14:paraId="72FC24B3" w14:textId="77777777" w:rsidTr="001C2A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sdt>
          <w:sdtPr>
            <w:id w:val="-1778867687"/>
            <w:placeholder>
              <w:docPart w:val="0BEBFDEADF654411988DFAF9521138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595959" w:themeFill="text1" w:themeFillTint="A6"/>
              </w:tcPr>
              <w:p w14:paraId="23200CC4" w14:textId="77777777" w:rsidR="00594CB7" w:rsidRPr="00DC60C3" w:rsidRDefault="00077D77">
                <w:pPr>
                  <w:pStyle w:val="Days"/>
                </w:pPr>
                <w:r w:rsidRPr="00DC60C3">
                  <w:t>Sunday</w:t>
                </w:r>
              </w:p>
            </w:tc>
          </w:sdtContent>
        </w:sdt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1F967546" w14:textId="77777777" w:rsidR="00594CB7" w:rsidRPr="00DC60C3" w:rsidRDefault="007253EB">
            <w:pPr>
              <w:pStyle w:val="Days"/>
            </w:pPr>
            <w:sdt>
              <w:sdtPr>
                <w:id w:val="-1020851123"/>
                <w:placeholder>
                  <w:docPart w:val="E8A757FA5B2D4F32839A3E9038B3E73F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Monday</w:t>
                </w:r>
              </w:sdtContent>
            </w:sdt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6A1DCF80" w14:textId="77777777" w:rsidR="00594CB7" w:rsidRPr="00DC60C3" w:rsidRDefault="007253EB">
            <w:pPr>
              <w:pStyle w:val="Days"/>
            </w:pPr>
            <w:sdt>
              <w:sdtPr>
                <w:id w:val="1121034790"/>
                <w:placeholder>
                  <w:docPart w:val="995390FF7BBE49718FEC8626386D05F8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Tuesday</w:t>
                </w:r>
              </w:sdtContent>
            </w:sdt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14AE4FDF" w14:textId="77777777" w:rsidR="00594CB7" w:rsidRPr="00DC60C3" w:rsidRDefault="007253EB">
            <w:pPr>
              <w:pStyle w:val="Days"/>
            </w:pPr>
            <w:sdt>
              <w:sdtPr>
                <w:id w:val="-328132386"/>
                <w:placeholder>
                  <w:docPart w:val="6F45FAD317054FADA89E289623E3C263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Wednesday</w:t>
                </w:r>
              </w:sdtContent>
            </w:sdt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7E3AE6D7" w14:textId="77777777" w:rsidR="00594CB7" w:rsidRPr="00DC60C3" w:rsidRDefault="007253EB">
            <w:pPr>
              <w:pStyle w:val="Days"/>
            </w:pPr>
            <w:sdt>
              <w:sdtPr>
                <w:id w:val="1241452743"/>
                <w:placeholder>
                  <w:docPart w:val="A7C41273D6334483B1D86F8019FA728A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Thursday</w:t>
                </w:r>
              </w:sdtContent>
            </w:sdt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34B6B53A" w14:textId="77777777" w:rsidR="00594CB7" w:rsidRPr="00DC60C3" w:rsidRDefault="007253EB">
            <w:pPr>
              <w:pStyle w:val="Days"/>
            </w:pPr>
            <w:sdt>
              <w:sdtPr>
                <w:id w:val="-65336403"/>
                <w:placeholder>
                  <w:docPart w:val="0FC67EB9CC3B4F42AA0042E0F492985B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Friday</w:t>
                </w:r>
              </w:sdtContent>
            </w:sdt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</w:tcPr>
          <w:p w14:paraId="605333EE" w14:textId="77777777" w:rsidR="00594CB7" w:rsidRPr="00DC60C3" w:rsidRDefault="007253EB">
            <w:pPr>
              <w:pStyle w:val="Days"/>
            </w:pPr>
            <w:sdt>
              <w:sdtPr>
                <w:id w:val="825547652"/>
                <w:placeholder>
                  <w:docPart w:val="B2274DF719AC449F9292F7070781568D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Saturday</w:t>
                </w:r>
              </w:sdtContent>
            </w:sdt>
          </w:p>
        </w:tc>
      </w:tr>
      <w:tr w:rsidR="00BA6CB0" w:rsidRPr="001C2A07" w14:paraId="66F4E577" w14:textId="77777777" w:rsidTr="001C2A07">
        <w:trPr>
          <w:trHeight w:val="260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CECD" w14:textId="0BE3FA23" w:rsidR="00594CB7" w:rsidRPr="001C2A07" w:rsidRDefault="00077D77">
            <w:pPr>
              <w:pStyle w:val="Dates"/>
              <w:rPr>
                <w:b/>
                <w:color w:val="auto"/>
              </w:rPr>
            </w:pPr>
            <w:r w:rsidRPr="001C2A07">
              <w:rPr>
                <w:b/>
                <w:color w:val="auto"/>
              </w:rPr>
              <w:fldChar w:fldCharType="begin"/>
            </w:r>
            <w:r w:rsidRPr="001C2A07">
              <w:rPr>
                <w:b/>
                <w:color w:val="auto"/>
              </w:rPr>
              <w:instrText xml:space="preserve"> IF </w:instrText>
            </w:r>
            <w:r w:rsidRPr="001C2A07">
              <w:rPr>
                <w:b/>
                <w:color w:val="auto"/>
              </w:rPr>
              <w:fldChar w:fldCharType="begin"/>
            </w:r>
            <w:r w:rsidRPr="001C2A07">
              <w:rPr>
                <w:b/>
                <w:color w:val="auto"/>
              </w:rPr>
              <w:instrText xml:space="preserve"> DocVariable MonthStart \@ dddd </w:instrText>
            </w:r>
            <w:r w:rsidRPr="001C2A07">
              <w:rPr>
                <w:b/>
                <w:color w:val="auto"/>
              </w:rPr>
              <w:fldChar w:fldCharType="separate"/>
            </w:r>
            <w:r w:rsidR="00200381">
              <w:rPr>
                <w:b/>
                <w:color w:val="auto"/>
              </w:rPr>
              <w:instrText>Saturday</w:instrText>
            </w:r>
            <w:r w:rsidRPr="001C2A07">
              <w:rPr>
                <w:b/>
                <w:color w:val="auto"/>
              </w:rPr>
              <w:fldChar w:fldCharType="end"/>
            </w:r>
            <w:r w:rsidRPr="001C2A07">
              <w:rPr>
                <w:b/>
                <w:color w:val="auto"/>
              </w:rPr>
              <w:instrText xml:space="preserve"> = "Sunday" 1 ""</w:instrText>
            </w:r>
            <w:r w:rsidRPr="001C2A07">
              <w:rPr>
                <w:b/>
                <w:color w:val="auto"/>
              </w:rPr>
              <w:fldChar w:fldCharType="end"/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7E58" w14:textId="00A9E596" w:rsidR="00594CB7" w:rsidRPr="001C2A07" w:rsidRDefault="00A6522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</w: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IF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DocVariable MonthStart \@ dddd </w:instrText>
            </w:r>
            <w:r w:rsidR="00077D77" w:rsidRPr="001C2A07">
              <w:rPr>
                <w:b/>
                <w:color w:val="auto"/>
              </w:rPr>
              <w:fldChar w:fldCharType="separate"/>
            </w:r>
            <w:r w:rsidR="00200381">
              <w:rPr>
                <w:b/>
                <w:color w:val="auto"/>
              </w:rPr>
              <w:instrText>Saturday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instrText xml:space="preserve"> = "Monday" 1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IF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=A2 </w:instrText>
            </w:r>
            <w:r w:rsidR="00077D77" w:rsidRPr="001C2A07">
              <w:rPr>
                <w:b/>
                <w:color w:val="auto"/>
              </w:rPr>
              <w:fldChar w:fldCharType="separate"/>
            </w:r>
            <w:r w:rsidR="00200381">
              <w:rPr>
                <w:b/>
                <w:noProof/>
                <w:color w:val="auto"/>
              </w:rPr>
              <w:instrText>0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instrText xml:space="preserve"> &lt;&gt; 0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=A2+1 </w:instrText>
            </w:r>
            <w:r w:rsidR="00077D77" w:rsidRPr="001C2A07">
              <w:rPr>
                <w:b/>
                <w:color w:val="auto"/>
              </w:rPr>
              <w:fldChar w:fldCharType="separate"/>
            </w:r>
            <w:r w:rsidR="00AB353A" w:rsidRPr="001C2A07">
              <w:rPr>
                <w:b/>
                <w:noProof/>
                <w:color w:val="auto"/>
              </w:rPr>
              <w:instrText>2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instrText xml:space="preserve"> "" 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fldChar w:fldCharType="end"/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5B0B6" w14:textId="117F4176" w:rsidR="00594CB7" w:rsidRPr="001C2A07" w:rsidRDefault="00A6522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</w: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IF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DocVariable MonthStart \@ dddd </w:instrText>
            </w:r>
            <w:r w:rsidR="00077D77" w:rsidRPr="001C2A07">
              <w:rPr>
                <w:b/>
                <w:color w:val="auto"/>
              </w:rPr>
              <w:fldChar w:fldCharType="separate"/>
            </w:r>
            <w:r w:rsidR="00200381">
              <w:rPr>
                <w:b/>
                <w:color w:val="auto"/>
              </w:rPr>
              <w:instrText>Saturday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instrText xml:space="preserve"> = "Tuesday" 1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IF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=B2 </w:instrText>
            </w:r>
            <w:r w:rsidR="00077D77" w:rsidRPr="001C2A07">
              <w:rPr>
                <w:b/>
                <w:color w:val="auto"/>
              </w:rPr>
              <w:fldChar w:fldCharType="separate"/>
            </w:r>
            <w:r w:rsidR="00200381">
              <w:rPr>
                <w:b/>
                <w:noProof/>
                <w:color w:val="auto"/>
              </w:rPr>
              <w:instrText>0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instrText xml:space="preserve"> &lt;&gt; 0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=B2+1 </w:instrText>
            </w:r>
            <w:r w:rsidR="00077D77" w:rsidRPr="001C2A07">
              <w:rPr>
                <w:b/>
                <w:color w:val="auto"/>
              </w:rPr>
              <w:fldChar w:fldCharType="separate"/>
            </w:r>
            <w:r w:rsidR="00750AC0">
              <w:rPr>
                <w:b/>
                <w:noProof/>
                <w:color w:val="auto"/>
              </w:rPr>
              <w:instrText>2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instrText xml:space="preserve"> "" 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fldChar w:fldCharType="end"/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1F8A" w14:textId="0CE0D005" w:rsidR="00594CB7" w:rsidRPr="001C2A07" w:rsidRDefault="00A6522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3</w: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IF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DocVariable MonthStart \@ dddd </w:instrText>
            </w:r>
            <w:r w:rsidR="00077D77" w:rsidRPr="001C2A07">
              <w:rPr>
                <w:b/>
                <w:color w:val="auto"/>
              </w:rPr>
              <w:fldChar w:fldCharType="separate"/>
            </w:r>
            <w:r w:rsidR="00200381">
              <w:rPr>
                <w:b/>
                <w:color w:val="auto"/>
              </w:rPr>
              <w:instrText>Saturday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instrText xml:space="preserve"> = "Wednesday" 1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IF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=C2 </w:instrText>
            </w:r>
            <w:r w:rsidR="00077D77" w:rsidRPr="001C2A07">
              <w:rPr>
                <w:b/>
                <w:color w:val="auto"/>
              </w:rPr>
              <w:fldChar w:fldCharType="separate"/>
            </w:r>
            <w:r w:rsidR="00200381">
              <w:rPr>
                <w:b/>
                <w:noProof/>
                <w:color w:val="auto"/>
              </w:rPr>
              <w:instrText>0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instrText xml:space="preserve"> &lt;&gt; 0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=C2+1 </w:instrText>
            </w:r>
            <w:r w:rsidR="00077D77" w:rsidRPr="001C2A07">
              <w:rPr>
                <w:b/>
                <w:color w:val="auto"/>
              </w:rPr>
              <w:fldChar w:fldCharType="separate"/>
            </w:r>
            <w:r w:rsidR="00750AC0">
              <w:rPr>
                <w:b/>
                <w:noProof/>
                <w:color w:val="auto"/>
              </w:rPr>
              <w:instrText>3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instrText xml:space="preserve"> "" 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fldChar w:fldCharType="end"/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E0C8" w14:textId="07DA4075" w:rsidR="00594CB7" w:rsidRPr="001C2A07" w:rsidRDefault="00A6522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4</w: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IF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DocVariable MonthStart \@ dddd </w:instrText>
            </w:r>
            <w:r w:rsidR="00077D77" w:rsidRPr="001C2A07">
              <w:rPr>
                <w:b/>
                <w:color w:val="auto"/>
              </w:rPr>
              <w:fldChar w:fldCharType="separate"/>
            </w:r>
            <w:r w:rsidR="00200381">
              <w:rPr>
                <w:b/>
                <w:color w:val="auto"/>
              </w:rPr>
              <w:instrText>Saturday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instrText xml:space="preserve">= "Thursday" 1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IF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=D2 </w:instrText>
            </w:r>
            <w:r w:rsidR="00077D77" w:rsidRPr="001C2A07">
              <w:rPr>
                <w:b/>
                <w:color w:val="auto"/>
              </w:rPr>
              <w:fldChar w:fldCharType="separate"/>
            </w:r>
            <w:r w:rsidR="00200381">
              <w:rPr>
                <w:b/>
                <w:noProof/>
                <w:color w:val="auto"/>
              </w:rPr>
              <w:instrText>0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instrText xml:space="preserve"> &lt;&gt; 0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=D2+1 </w:instrText>
            </w:r>
            <w:r w:rsidR="00077D77" w:rsidRPr="001C2A07">
              <w:rPr>
                <w:b/>
                <w:color w:val="auto"/>
              </w:rPr>
              <w:fldChar w:fldCharType="separate"/>
            </w:r>
            <w:r w:rsidR="00750AC0">
              <w:rPr>
                <w:b/>
                <w:noProof/>
                <w:color w:val="auto"/>
              </w:rPr>
              <w:instrText>4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instrText xml:space="preserve"> "" 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fldChar w:fldCharType="end"/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FE7E" w14:textId="4859225E" w:rsidR="00594CB7" w:rsidRPr="001C2A07" w:rsidRDefault="00A6522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5</w: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IF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DocVariable MonthStart \@ dddd </w:instrText>
            </w:r>
            <w:r w:rsidR="00077D77" w:rsidRPr="001C2A07">
              <w:rPr>
                <w:b/>
                <w:color w:val="auto"/>
              </w:rPr>
              <w:fldChar w:fldCharType="separate"/>
            </w:r>
            <w:r w:rsidR="00200381">
              <w:rPr>
                <w:b/>
                <w:color w:val="auto"/>
              </w:rPr>
              <w:instrText>Saturday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instrText xml:space="preserve"> = "Friday" 1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IF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=E2 </w:instrText>
            </w:r>
            <w:r w:rsidR="00077D77" w:rsidRPr="001C2A07">
              <w:rPr>
                <w:b/>
                <w:color w:val="auto"/>
              </w:rPr>
              <w:fldChar w:fldCharType="separate"/>
            </w:r>
            <w:r w:rsidR="00200381">
              <w:rPr>
                <w:b/>
                <w:noProof/>
                <w:color w:val="auto"/>
              </w:rPr>
              <w:instrText>0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instrText xml:space="preserve"> &lt;&gt; 0 </w:instrText>
            </w:r>
            <w:r w:rsidR="00077D77" w:rsidRPr="001C2A07">
              <w:rPr>
                <w:b/>
                <w:color w:val="auto"/>
              </w:rPr>
              <w:fldChar w:fldCharType="begin"/>
            </w:r>
            <w:r w:rsidR="00077D77" w:rsidRPr="001C2A07">
              <w:rPr>
                <w:b/>
                <w:color w:val="auto"/>
              </w:rPr>
              <w:instrText xml:space="preserve"> =E2+1 </w:instrText>
            </w:r>
            <w:r w:rsidR="00077D77" w:rsidRPr="001C2A07">
              <w:rPr>
                <w:b/>
                <w:color w:val="auto"/>
              </w:rPr>
              <w:fldChar w:fldCharType="separate"/>
            </w:r>
            <w:r w:rsidR="00750AC0">
              <w:rPr>
                <w:b/>
                <w:noProof/>
                <w:color w:val="auto"/>
              </w:rPr>
              <w:instrText>5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instrText xml:space="preserve"> "" </w:instrText>
            </w:r>
            <w:r w:rsidR="00077D77" w:rsidRPr="001C2A07">
              <w:rPr>
                <w:b/>
                <w:color w:val="auto"/>
              </w:rPr>
              <w:fldChar w:fldCharType="end"/>
            </w:r>
            <w:r w:rsidR="00077D77" w:rsidRPr="001C2A07">
              <w:rPr>
                <w:b/>
                <w:color w:val="auto"/>
              </w:rPr>
              <w:fldChar w:fldCharType="end"/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21D90" w14:textId="10678CC2" w:rsidR="00594CB7" w:rsidRPr="001C2A07" w:rsidRDefault="00A6522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6</w:t>
            </w:r>
          </w:p>
        </w:tc>
      </w:tr>
      <w:tr w:rsidR="00BA6CB0" w:rsidRPr="001C2A07" w14:paraId="479AC589" w14:textId="77777777" w:rsidTr="00C62ADA">
        <w:trPr>
          <w:trHeight w:hRule="exact" w:val="1432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035C" w14:textId="77777777" w:rsidR="00594CB7" w:rsidRPr="001C2A07" w:rsidRDefault="00594CB7">
            <w:pPr>
              <w:rPr>
                <w:b/>
                <w:color w:val="auto"/>
              </w:rPr>
            </w:pPr>
          </w:p>
          <w:p w14:paraId="06D1C74D" w14:textId="77777777" w:rsidR="005014DC" w:rsidRPr="001C2A07" w:rsidRDefault="005014DC">
            <w:pPr>
              <w:rPr>
                <w:b/>
                <w:color w:val="auto"/>
              </w:rPr>
            </w:pPr>
          </w:p>
          <w:p w14:paraId="38D79782" w14:textId="77777777" w:rsidR="005014DC" w:rsidRPr="001C2A07" w:rsidRDefault="005014DC">
            <w:pPr>
              <w:rPr>
                <w:b/>
                <w:color w:val="auto"/>
              </w:rPr>
            </w:pPr>
          </w:p>
          <w:p w14:paraId="41DC3B74" w14:textId="14744B67" w:rsidR="005014DC" w:rsidRPr="001C2A07" w:rsidRDefault="005014DC">
            <w:pPr>
              <w:rPr>
                <w:b/>
                <w:color w:val="auto"/>
              </w:rPr>
            </w:pPr>
          </w:p>
          <w:p w14:paraId="38E1BA31" w14:textId="2492FB48" w:rsidR="005014DC" w:rsidRPr="001C2A07" w:rsidRDefault="005014DC">
            <w:pPr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0B69A" w14:textId="77777777" w:rsidR="00594CB7" w:rsidRPr="001C2A07" w:rsidRDefault="00594CB7">
            <w:pPr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A12C2" w14:textId="77777777" w:rsidR="00594CB7" w:rsidRPr="001C2A07" w:rsidRDefault="00594CB7">
            <w:pPr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43AB" w14:textId="4248DE4F" w:rsidR="00594CB7" w:rsidRPr="001C2A07" w:rsidRDefault="00594CB7" w:rsidP="00371D3E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91A8" w14:textId="6C60E310" w:rsidR="000B75A1" w:rsidRPr="001C2A07" w:rsidRDefault="000B75A1" w:rsidP="00AB353A">
            <w:pPr>
              <w:jc w:val="center"/>
              <w:rPr>
                <w:b/>
                <w:color w:val="auto"/>
              </w:rPr>
            </w:pPr>
          </w:p>
          <w:p w14:paraId="225E7EDF" w14:textId="77777777" w:rsidR="00594CB7" w:rsidRDefault="00A6522D" w:rsidP="00AB353A">
            <w:pPr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Relay for Life</w:t>
            </w:r>
          </w:p>
          <w:p w14:paraId="15337F47" w14:textId="5C9F8B69" w:rsidR="00A6522D" w:rsidRDefault="00A6522D" w:rsidP="00AB353A">
            <w:pPr>
              <w:jc w:val="center"/>
              <w:rPr>
                <w:b/>
                <w:color w:val="auto"/>
              </w:rPr>
            </w:pPr>
          </w:p>
          <w:p w14:paraId="1A88A163" w14:textId="420B2027" w:rsidR="005413CE" w:rsidRPr="001C2A07" w:rsidRDefault="005413CE" w:rsidP="00AB353A">
            <w:pPr>
              <w:jc w:val="center"/>
              <w:rPr>
                <w:b/>
                <w:color w:val="auto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3FDD62B7" wp14:editId="71B47658">
                  <wp:extent cx="870943" cy="361315"/>
                  <wp:effectExtent l="0" t="0" r="5715" b="635"/>
                  <wp:docPr id="4" name="irc_mi" descr="Image result for relay for life walk a thon clipart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elay for life walk a thon clipart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948306" cy="39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40A1E" w14:textId="7660FA40" w:rsidR="000624E8" w:rsidRPr="001C2A07" w:rsidRDefault="000624E8" w:rsidP="002F02CB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4DF63" w14:textId="77777777" w:rsidR="00594CB7" w:rsidRPr="001C2A07" w:rsidRDefault="00594CB7">
            <w:pPr>
              <w:rPr>
                <w:b/>
                <w:color w:val="auto"/>
              </w:rPr>
            </w:pPr>
          </w:p>
        </w:tc>
      </w:tr>
      <w:tr w:rsidR="00BA6CB0" w:rsidRPr="001C2A07" w14:paraId="6389716F" w14:textId="77777777" w:rsidTr="001C2A07">
        <w:trPr>
          <w:trHeight w:val="152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798FA2E" w14:textId="6201C5AD" w:rsidR="00594CB7" w:rsidRPr="001C2A07" w:rsidRDefault="00A6522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62C26F48" w14:textId="42799B3C" w:rsidR="00594CB7" w:rsidRPr="001C2A07" w:rsidRDefault="00A6522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5833FC50" w14:textId="1187E419" w:rsidR="00594CB7" w:rsidRPr="001C2A07" w:rsidRDefault="00A6522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5D637D20" w14:textId="57F50283" w:rsidR="00594CB7" w:rsidRPr="001C2A07" w:rsidRDefault="00A6522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CC41C53" w14:textId="1757A065" w:rsidR="00594CB7" w:rsidRPr="001C2A07" w:rsidRDefault="00A6522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11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A7F84FB" w14:textId="6F15D26B" w:rsidR="00594CB7" w:rsidRPr="001C2A07" w:rsidRDefault="00A6522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291D4915" w14:textId="326FF30D" w:rsidR="00594CB7" w:rsidRPr="001C2A07" w:rsidRDefault="00A6522D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13</w:t>
            </w:r>
          </w:p>
        </w:tc>
      </w:tr>
      <w:tr w:rsidR="00BA6CB0" w:rsidRPr="001C2A07" w14:paraId="5A3FE307" w14:textId="77777777" w:rsidTr="001C2A07">
        <w:trPr>
          <w:trHeight w:hRule="exact" w:val="1315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2AD1A21E" w14:textId="13957A98" w:rsidR="00594CB7" w:rsidRPr="001C2A07" w:rsidRDefault="00594CB7">
            <w:pPr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08AFE71" w14:textId="7E1B0B5C" w:rsidR="00CD274A" w:rsidRPr="001C2A07" w:rsidRDefault="00C62ADA" w:rsidP="00C62ADA">
            <w:pPr>
              <w:jc w:val="center"/>
              <w:rPr>
                <w:b/>
                <w:color w:val="auto"/>
              </w:rPr>
            </w:pPr>
            <w:r>
              <w:rPr>
                <w:b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8FC4A7" wp14:editId="4430FDE5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171450</wp:posOffset>
                      </wp:positionV>
                      <wp:extent cx="1543050" cy="485775"/>
                      <wp:effectExtent l="0" t="0" r="0" b="952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005EB9" w14:textId="1500DBF1" w:rsidR="00C62ADA" w:rsidRDefault="00C62ADA">
                                  <w:r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 wp14:anchorId="5D0261AC" wp14:editId="7F13679E">
                                        <wp:extent cx="1350645" cy="361950"/>
                                        <wp:effectExtent l="0" t="0" r="1905" b="0"/>
                                        <wp:docPr id="14" name="irc_mi" descr="Image result for fall leaves clip art">
                                          <a:hlinkClick xmlns:a="http://schemas.openxmlformats.org/drawingml/2006/main" r:id="rId14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Image result for fall leaves clip art">
                                                  <a:hlinkClick r:id="rId14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8472" cy="3694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8FC4A7" id="Text Box 11" o:spid="_x0000_s1029" type="#_x0000_t202" style="position:absolute;left:0;text-align:left;margin-left:85.95pt;margin-top:13.5pt;width:121.5pt;height:3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" fillcolor="white [3201]" stroked="f" strokeweight=".5pt">
                      <v:textbox>
                        <w:txbxContent>
                          <w:p w14:paraId="4F005EB9" w14:textId="1500DBF1" w:rsidR="00C62ADA" w:rsidRDefault="00C62ADA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D0261AC" wp14:editId="7F13679E">
                                  <wp:extent cx="1350645" cy="361950"/>
                                  <wp:effectExtent l="0" t="0" r="1905" b="0"/>
                                  <wp:docPr id="17" name="irc_mi" descr="Image result for fall leaves clip art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fall leaves clip art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8472" cy="369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0AC0">
              <w:rPr>
                <w:b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122B1B5" wp14:editId="4E18DE60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104775</wp:posOffset>
                      </wp:positionV>
                      <wp:extent cx="5067300" cy="609600"/>
                      <wp:effectExtent l="19050" t="19050" r="38100" b="3810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673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7150" cmpd="thickThin">
                                <a:solidFill>
                                  <a:prstClr val="black"/>
                                </a:solidFill>
                                <a:bevel/>
                              </a:ln>
                            </wps:spPr>
                            <wps:txbx>
                              <w:txbxContent>
                                <w:p w14:paraId="64202403" w14:textId="0BF2B367" w:rsidR="00750AC0" w:rsidRPr="00750AC0" w:rsidRDefault="00750AC0">
                                  <w:pPr>
                                    <w:rPr>
                                      <w:rFonts w:ascii="Matura MT Script Capitals" w:hAnsi="Matura MT Script Capitals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Matura MT Script Capitals" w:hAnsi="Matura MT Script Capitals"/>
                                      <w:sz w:val="52"/>
                                      <w:szCs w:val="52"/>
                                    </w:rPr>
                                    <w:t xml:space="preserve">               Fall Break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2B1B5" id="Text Box 1" o:spid="_x0000_s1030" type="#_x0000_t202" style="position:absolute;left:0;text-align:left;margin-left:79.95pt;margin-top:8.25pt;width:399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" fillcolor="white [3201]" strokeweight="4.5pt">
                      <v:stroke linestyle="thickThin" joinstyle="bevel"/>
                      <v:textbox>
                        <w:txbxContent>
                          <w:p w14:paraId="64202403" w14:textId="0BF2B367" w:rsidR="00750AC0" w:rsidRPr="00750AC0" w:rsidRDefault="00750AC0">
                            <w:pPr>
                              <w:rPr>
                                <w:rFonts w:ascii="Matura MT Script Capitals" w:hAnsi="Matura MT Script Capital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atura MT Script Capitals" w:hAnsi="Matura MT Script Capitals"/>
                                <w:sz w:val="52"/>
                                <w:szCs w:val="52"/>
                              </w:rPr>
                              <w:t xml:space="preserve">               Fall Break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FF"/>
              </w:rPr>
              <w:drawing>
                <wp:inline distT="0" distB="0" distL="0" distR="0" wp14:anchorId="61693304" wp14:editId="2E92C3CA">
                  <wp:extent cx="780415" cy="685800"/>
                  <wp:effectExtent l="0" t="0" r="635" b="0"/>
                  <wp:docPr id="7" name="irc_mi" descr="Image result for columbus day clip art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olumbus day clip art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254" cy="71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2F500CF1" w14:textId="1343A2A2" w:rsidR="00594CB7" w:rsidRPr="001C2A07" w:rsidRDefault="00594CB7" w:rsidP="000B75A1">
            <w:pPr>
              <w:spacing w:before="0"/>
              <w:jc w:val="center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2D0D55DD" w14:textId="24C2C9FD" w:rsidR="004A1D50" w:rsidRPr="001C2A07" w:rsidRDefault="004A1D50" w:rsidP="006C107E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FAB648E" w14:textId="5DDED7AA" w:rsidR="00066704" w:rsidRPr="001C2A07" w:rsidRDefault="00066704" w:rsidP="000B75A1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4047CC5" w14:textId="44AB4BB1" w:rsidR="005209C0" w:rsidRPr="001C2A07" w:rsidRDefault="005209C0" w:rsidP="00750AC0">
            <w:pPr>
              <w:spacing w:line="80" w:lineRule="atLeast"/>
              <w:jc w:val="center"/>
              <w:rPr>
                <w:b/>
                <w:color w:val="auto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0A9D93E8" w14:textId="5DC7CFF2" w:rsidR="00CD274A" w:rsidRPr="001C2A07" w:rsidRDefault="00C62ADA" w:rsidP="00750AC0">
            <w:pPr>
              <w:jc w:val="center"/>
              <w:rPr>
                <w:b/>
                <w:color w:val="auto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558162BC" wp14:editId="0D3F7934">
                  <wp:extent cx="1006554" cy="771525"/>
                  <wp:effectExtent l="0" t="0" r="3175" b="0"/>
                  <wp:docPr id="8" name="irc_mi" descr="Image result for fall leaves clip art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all leaves clip art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26736" cy="78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CB0" w:rsidRPr="001C2A07" w14:paraId="704AB6E8" w14:textId="77777777" w:rsidTr="001C2A07"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62C6" w14:textId="07F7EB73" w:rsidR="00594CB7" w:rsidRPr="001C2A07" w:rsidRDefault="00C62AD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40F6" w14:textId="36DFFDF1" w:rsidR="00594CB7" w:rsidRPr="001C2A07" w:rsidRDefault="00C62AD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00F2" w14:textId="15DAE42E" w:rsidR="00594CB7" w:rsidRPr="001C2A07" w:rsidRDefault="00C62AD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2D1D" w14:textId="23E55E03" w:rsidR="00594CB7" w:rsidRPr="001C2A07" w:rsidRDefault="00C62AD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17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48C47" w14:textId="400109B8" w:rsidR="00594CB7" w:rsidRPr="001C2A07" w:rsidRDefault="00C62ADA" w:rsidP="005014DC">
            <w:pPr>
              <w:pStyle w:val="Dates"/>
              <w:spacing w:after="100" w:afterAutospacing="1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                                   18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31FF" w14:textId="2E9921EB" w:rsidR="00594CB7" w:rsidRPr="001C2A07" w:rsidRDefault="00C62AD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19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D1F0" w14:textId="76AB3423" w:rsidR="00594CB7" w:rsidRPr="001C2A07" w:rsidRDefault="00C62AD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20</w:t>
            </w:r>
          </w:p>
        </w:tc>
      </w:tr>
      <w:tr w:rsidR="00BA6CB0" w:rsidRPr="001C2A07" w14:paraId="49749A25" w14:textId="77777777" w:rsidTr="001C2A07">
        <w:trPr>
          <w:trHeight w:hRule="exact" w:val="1243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D07F" w14:textId="77777777" w:rsidR="00594CB7" w:rsidRPr="001C2A07" w:rsidRDefault="00594CB7" w:rsidP="003F7732">
            <w:pPr>
              <w:spacing w:after="0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9FD5" w14:textId="4127EE4F" w:rsidR="00413DF5" w:rsidRPr="001C2A07" w:rsidRDefault="00413DF5" w:rsidP="00413DF5">
            <w:pPr>
              <w:spacing w:after="0"/>
              <w:jc w:val="center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A11F" w14:textId="2547FAEF" w:rsidR="00CD274A" w:rsidRPr="001C2A07" w:rsidRDefault="00CD274A" w:rsidP="00750AC0">
            <w:pPr>
              <w:spacing w:after="0"/>
              <w:jc w:val="center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1D203" w14:textId="1B0B8E3C" w:rsidR="005209C0" w:rsidRPr="001C2A07" w:rsidRDefault="005209C0" w:rsidP="0075693E">
            <w:pPr>
              <w:spacing w:before="0" w:after="0"/>
              <w:jc w:val="center"/>
              <w:rPr>
                <w:b/>
                <w:color w:val="auto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2EC7" w14:textId="77777777" w:rsidR="005209C0" w:rsidRDefault="00A6522D" w:rsidP="00750AC0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Title I Meeting</w:t>
            </w:r>
          </w:p>
          <w:p w14:paraId="0FD78BD5" w14:textId="7609A953" w:rsidR="00A6522D" w:rsidRPr="001C2A07" w:rsidRDefault="00A6522D" w:rsidP="00750AC0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Report Cards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D55F" w14:textId="07B781D6" w:rsidR="005209C0" w:rsidRDefault="00A6522D" w:rsidP="00750AC0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SOAR Bus Program</w:t>
            </w:r>
          </w:p>
          <w:p w14:paraId="2B2C748F" w14:textId="77777777" w:rsidR="008F6C74" w:rsidRDefault="008F6C74" w:rsidP="00750AC0">
            <w:pPr>
              <w:spacing w:after="0"/>
              <w:jc w:val="center"/>
              <w:rPr>
                <w:b/>
                <w:color w:val="auto"/>
              </w:rPr>
            </w:pPr>
          </w:p>
          <w:p w14:paraId="5B1C3023" w14:textId="3B6EF7FD" w:rsidR="00D541A3" w:rsidRPr="001C2A07" w:rsidRDefault="008F6C74" w:rsidP="00750AC0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68C91484" wp14:editId="6CFB8202">
                  <wp:extent cx="648024" cy="361950"/>
                  <wp:effectExtent l="0" t="0" r="0" b="0"/>
                  <wp:docPr id="17" name="irc_mi" descr="Image result for SCHOOL BUS CLIP ART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CHOOL BUS CLIP ART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794" cy="36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8CAC" w14:textId="77777777" w:rsidR="00594CB7" w:rsidRPr="001C2A07" w:rsidRDefault="00594CB7" w:rsidP="003F7732">
            <w:pPr>
              <w:spacing w:after="0"/>
              <w:rPr>
                <w:b/>
                <w:color w:val="auto"/>
              </w:rPr>
            </w:pPr>
          </w:p>
        </w:tc>
      </w:tr>
      <w:tr w:rsidR="00BA6CB0" w:rsidRPr="001C2A07" w14:paraId="0F7B402A" w14:textId="77777777" w:rsidTr="001C2A07"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94A5A5B" w14:textId="3591EDC1" w:rsidR="00594CB7" w:rsidRPr="001C2A07" w:rsidRDefault="00C62AD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54791186" w14:textId="47E3A568" w:rsidR="00594CB7" w:rsidRPr="001C2A07" w:rsidRDefault="00C62AD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3A231EC" w14:textId="0FFF613C" w:rsidR="00594CB7" w:rsidRPr="001C2A07" w:rsidRDefault="00C62AD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0620852" w14:textId="22D41250" w:rsidR="00594CB7" w:rsidRPr="001C2A07" w:rsidRDefault="00C62AD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24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0BE6069D" w14:textId="213742A0" w:rsidR="00594CB7" w:rsidRPr="001C2A07" w:rsidRDefault="001C2A07" w:rsidP="00276A7F">
            <w:pPr>
              <w:pStyle w:val="Dates"/>
              <w:jc w:val="left"/>
              <w:rPr>
                <w:b/>
                <w:color w:val="auto"/>
              </w:rPr>
            </w:pPr>
            <w:r w:rsidRPr="001C2A07">
              <w:rPr>
                <w:b/>
                <w:color w:val="auto"/>
              </w:rPr>
              <w:t xml:space="preserve">     </w:t>
            </w:r>
            <w:r w:rsidR="00C62ADA">
              <w:rPr>
                <w:b/>
                <w:color w:val="auto"/>
              </w:rPr>
              <w:t xml:space="preserve">                              25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29859D4" w14:textId="7E80740E" w:rsidR="00594CB7" w:rsidRPr="001C2A07" w:rsidRDefault="00C62AD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26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79BAD49B" w14:textId="5C914A33" w:rsidR="00594CB7" w:rsidRPr="001C2A07" w:rsidRDefault="00C62AD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27</w:t>
            </w:r>
          </w:p>
        </w:tc>
      </w:tr>
      <w:tr w:rsidR="00BA6CB0" w:rsidRPr="001C2A07" w14:paraId="213609C8" w14:textId="77777777" w:rsidTr="00C62ADA">
        <w:trPr>
          <w:trHeight w:hRule="exact" w:val="1396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B00C" w14:textId="1B653909" w:rsidR="00AB353A" w:rsidRPr="005413CE" w:rsidRDefault="005413CE" w:rsidP="005413CE">
            <w:pPr>
              <w:spacing w:after="0"/>
              <w:rPr>
                <w:b/>
                <w:color w:val="auto"/>
                <w:sz w:val="36"/>
                <w:szCs w:val="36"/>
              </w:rPr>
            </w:pPr>
            <w:r>
              <w:rPr>
                <w:b/>
                <w:noProof/>
                <w:color w:val="aut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91B7DCE" wp14:editId="4D00F997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569595</wp:posOffset>
                      </wp:positionV>
                      <wp:extent cx="457200" cy="190500"/>
                      <wp:effectExtent l="19050" t="57150" r="38100" b="57150"/>
                      <wp:wrapNone/>
                      <wp:docPr id="2" name="Righ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905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211F7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" o:spid="_x0000_s1026" type="#_x0000_t13" style="position:absolute;margin-left:61.35pt;margin-top:44.85pt;width:36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" adj="17100" fillcolor="#c00000" strokecolor="#031b3c [1604]" strokeweight="2.5pt"/>
                  </w:pict>
                </mc:Fallback>
              </mc:AlternateContent>
            </w:r>
            <w:r w:rsidR="00A6522D" w:rsidRPr="005413CE">
              <w:rPr>
                <w:b/>
                <w:color w:val="auto"/>
                <w:sz w:val="36"/>
                <w:szCs w:val="36"/>
              </w:rPr>
              <w:t>RED RIBBON WEEK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CAD4" w14:textId="617025D8" w:rsidR="00AB353A" w:rsidRDefault="00A6522D" w:rsidP="002456DA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Respect yourself, don’t do drugs!</w:t>
            </w:r>
          </w:p>
          <w:p w14:paraId="2668A7F6" w14:textId="7BB5CD8A" w:rsidR="005413CE" w:rsidRDefault="007F466C" w:rsidP="002456DA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089B1E46" wp14:editId="41E50FB6">
                  <wp:extent cx="313784" cy="308306"/>
                  <wp:effectExtent l="0" t="0" r="0" b="0"/>
                  <wp:docPr id="9" name="irc_mi" descr="Image result for red tee shirt clipart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ed tee shirt clipart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2771" cy="31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6A7CF" w14:textId="53802914" w:rsidR="00A6522D" w:rsidRPr="005413CE" w:rsidRDefault="00A6522D" w:rsidP="002456DA">
            <w:pPr>
              <w:spacing w:after="0"/>
              <w:jc w:val="center"/>
              <w:rPr>
                <w:rFonts w:ascii="Arial Black" w:hAnsi="Arial Black"/>
                <w:b/>
                <w:color w:val="auto"/>
              </w:rPr>
            </w:pPr>
            <w:r w:rsidRPr="005413CE">
              <w:rPr>
                <w:rFonts w:ascii="Arial Black" w:hAnsi="Arial Black"/>
                <w:b/>
                <w:color w:val="auto"/>
              </w:rPr>
              <w:t>Wear Red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1E98" w14:textId="1549D441" w:rsidR="00AB353A" w:rsidRDefault="005413CE" w:rsidP="005413CE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Give drugs the boot or put a cap on it!</w:t>
            </w:r>
          </w:p>
          <w:p w14:paraId="4C608E1D" w14:textId="58DF4262" w:rsidR="005413CE" w:rsidRDefault="007F466C" w:rsidP="007F466C">
            <w:pPr>
              <w:spacing w:after="0"/>
              <w:rPr>
                <w:b/>
                <w:color w:val="auto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54652841" wp14:editId="2E247910">
                  <wp:extent cx="346075" cy="307975"/>
                  <wp:effectExtent l="19050" t="19050" r="15875" b="15875"/>
                  <wp:docPr id="10" name="irc_mi" descr="Image result for boots clipart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boots clipart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36052" flipH="1">
                            <a:off x="0" y="0"/>
                            <a:ext cx="354713" cy="31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</w:rPr>
              <w:t xml:space="preserve">          </w:t>
            </w:r>
            <w:r>
              <w:rPr>
                <w:noProof/>
                <w:color w:val="0000FF"/>
              </w:rPr>
              <w:drawing>
                <wp:inline distT="0" distB="0" distL="0" distR="0" wp14:anchorId="47D56344" wp14:editId="0A44F9E1">
                  <wp:extent cx="317500" cy="205105"/>
                  <wp:effectExtent l="0" t="0" r="6350" b="4445"/>
                  <wp:docPr id="12" name="irc_mi" descr="Image result for cap clipart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ap clipart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48" cy="21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A075CF" w14:textId="731911FA" w:rsidR="005413CE" w:rsidRPr="005413CE" w:rsidRDefault="005413CE" w:rsidP="005413CE">
            <w:pPr>
              <w:spacing w:after="0"/>
              <w:jc w:val="center"/>
              <w:rPr>
                <w:rFonts w:ascii="Arial Black" w:hAnsi="Arial Black"/>
                <w:b/>
                <w:color w:val="auto"/>
              </w:rPr>
            </w:pPr>
            <w:r w:rsidRPr="005413CE">
              <w:rPr>
                <w:rFonts w:ascii="Arial Black" w:hAnsi="Arial Black"/>
                <w:b/>
                <w:color w:val="auto"/>
              </w:rPr>
              <w:t xml:space="preserve">Wear boots or </w:t>
            </w:r>
            <w:r w:rsidR="007F466C">
              <w:rPr>
                <w:rFonts w:ascii="Arial Black" w:hAnsi="Arial Black"/>
                <w:b/>
                <w:color w:val="auto"/>
              </w:rPr>
              <w:t>c</w:t>
            </w:r>
            <w:r w:rsidRPr="005413CE">
              <w:rPr>
                <w:rFonts w:ascii="Arial Black" w:hAnsi="Arial Black"/>
                <w:b/>
                <w:color w:val="auto"/>
              </w:rPr>
              <w:t>a</w:t>
            </w:r>
            <w:r w:rsidR="007F466C">
              <w:rPr>
                <w:rFonts w:ascii="Arial Black" w:hAnsi="Arial Black"/>
                <w:b/>
                <w:color w:val="auto"/>
              </w:rPr>
              <w:t xml:space="preserve">p 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5FE1" w14:textId="493E4722" w:rsidR="00AB353A" w:rsidRDefault="007F466C" w:rsidP="001C6FD4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Be older and wiser!</w:t>
            </w:r>
          </w:p>
          <w:p w14:paraId="0CA12DA8" w14:textId="20008A74" w:rsidR="005413CE" w:rsidRDefault="007F466C" w:rsidP="001C6FD4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4FCC46D3" wp14:editId="55792775">
                  <wp:extent cx="695325" cy="418630"/>
                  <wp:effectExtent l="0" t="0" r="0" b="635"/>
                  <wp:docPr id="13" name="irc_mi" descr="Image result for old person clipart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old person clipart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16" cy="42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4563A" w14:textId="08660B34" w:rsidR="00A6522D" w:rsidRPr="00126C6C" w:rsidRDefault="007F466C" w:rsidP="00126C6C">
            <w:pPr>
              <w:spacing w:after="0"/>
              <w:jc w:val="center"/>
              <w:rPr>
                <w:rFonts w:ascii="Arial Black" w:hAnsi="Arial Black"/>
                <w:b/>
                <w:color w:val="auto"/>
                <w:sz w:val="14"/>
                <w:szCs w:val="14"/>
              </w:rPr>
            </w:pPr>
            <w:r w:rsidRPr="00126C6C">
              <w:rPr>
                <w:rFonts w:ascii="Arial Black" w:hAnsi="Arial Black"/>
                <w:b/>
                <w:color w:val="auto"/>
                <w:sz w:val="14"/>
                <w:szCs w:val="14"/>
              </w:rPr>
              <w:t xml:space="preserve">Dress like an old </w:t>
            </w:r>
            <w:r w:rsidR="00126C6C" w:rsidRPr="00126C6C">
              <w:rPr>
                <w:rFonts w:ascii="Arial Black" w:hAnsi="Arial Black"/>
                <w:b/>
                <w:color w:val="auto"/>
                <w:sz w:val="14"/>
                <w:szCs w:val="14"/>
              </w:rPr>
              <w:t>per</w:t>
            </w:r>
            <w:r w:rsidR="00126C6C">
              <w:rPr>
                <w:rFonts w:ascii="Arial Black" w:hAnsi="Arial Black"/>
                <w:b/>
                <w:color w:val="auto"/>
                <w:sz w:val="14"/>
                <w:szCs w:val="14"/>
              </w:rPr>
              <w:t>s</w:t>
            </w:r>
            <w:r w:rsidRPr="00126C6C">
              <w:rPr>
                <w:rFonts w:ascii="Arial Black" w:hAnsi="Arial Black"/>
                <w:b/>
                <w:color w:val="auto"/>
                <w:sz w:val="14"/>
                <w:szCs w:val="14"/>
              </w:rPr>
              <w:t>on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642F" w14:textId="284ACA5E" w:rsidR="005413CE" w:rsidRDefault="00A6522D" w:rsidP="00750AC0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Pair up against drugs and be a positive influence!</w:t>
            </w:r>
          </w:p>
          <w:p w14:paraId="32B58579" w14:textId="11F11A59" w:rsidR="00A6522D" w:rsidRPr="00126C6C" w:rsidRDefault="00A6522D" w:rsidP="00BA6CB0">
            <w:pPr>
              <w:spacing w:after="0"/>
              <w:rPr>
                <w:rFonts w:ascii="Arial Black" w:hAnsi="Arial Black"/>
                <w:b/>
                <w:color w:val="auto"/>
                <w:sz w:val="16"/>
                <w:szCs w:val="16"/>
              </w:rPr>
            </w:pPr>
            <w:r w:rsidRPr="00126C6C">
              <w:rPr>
                <w:rFonts w:ascii="Arial Black" w:hAnsi="Arial Black"/>
                <w:b/>
                <w:color w:val="auto"/>
                <w:sz w:val="16"/>
                <w:szCs w:val="16"/>
              </w:rPr>
              <w:t>Dress as twins</w:t>
            </w:r>
            <w:r w:rsidR="00BA6CB0">
              <w:rPr>
                <w:rFonts w:ascii="SourceSansPro" w:hAnsi="SourceSansPro"/>
                <w:noProof/>
                <w:color w:val="333333"/>
                <w:sz w:val="21"/>
                <w:szCs w:val="21"/>
              </w:rPr>
              <w:t xml:space="preserve">     </w:t>
            </w:r>
            <w:r w:rsidR="00BA6CB0">
              <w:rPr>
                <w:rFonts w:ascii="SourceSansPro" w:hAnsi="SourceSansPro"/>
                <w:noProof/>
                <w:color w:val="333333"/>
                <w:sz w:val="21"/>
                <w:szCs w:val="21"/>
              </w:rPr>
              <w:drawing>
                <wp:inline distT="0" distB="0" distL="0" distR="0" wp14:anchorId="5ABEF97A" wp14:editId="1BB5BB8E">
                  <wp:extent cx="275590" cy="340938"/>
                  <wp:effectExtent l="0" t="0" r="0" b="2540"/>
                  <wp:docPr id="15" name="Picture 15" descr="Twin Dress Day: School Spirit Dress Up W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win Dress Day: School Spirit Dress Up We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7694" cy="34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00D3" w14:textId="3CCF3892" w:rsidR="00AB353A" w:rsidRDefault="00BA6CB0" w:rsidP="005413CE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Pre-K fieldtrip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E3C751C" wp14:editId="106566BA">
                  <wp:extent cx="200068" cy="190500"/>
                  <wp:effectExtent l="0" t="0" r="9525" b="0"/>
                  <wp:docPr id="18" name="Picture 18" descr="Related image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0" cy="19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522D">
              <w:rPr>
                <w:b/>
                <w:color w:val="auto"/>
              </w:rPr>
              <w:t>Pumpkin Patch</w:t>
            </w:r>
          </w:p>
          <w:p w14:paraId="6C042C53" w14:textId="77777777" w:rsidR="005413CE" w:rsidRDefault="005413CE" w:rsidP="005413CE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Team up against drugs!</w:t>
            </w:r>
          </w:p>
          <w:p w14:paraId="1E2E36BB" w14:textId="09487820" w:rsidR="005413CE" w:rsidRPr="005413CE" w:rsidRDefault="005413CE" w:rsidP="005413CE">
            <w:pPr>
              <w:spacing w:after="0"/>
              <w:jc w:val="center"/>
              <w:rPr>
                <w:rFonts w:ascii="Arial Black" w:hAnsi="Arial Black"/>
                <w:b/>
                <w:color w:val="auto"/>
                <w:sz w:val="16"/>
                <w:szCs w:val="16"/>
              </w:rPr>
            </w:pPr>
            <w:r w:rsidRPr="005413CE">
              <w:rPr>
                <w:rFonts w:ascii="Arial Black" w:hAnsi="Arial Black"/>
                <w:b/>
                <w:color w:val="auto"/>
                <w:sz w:val="16"/>
                <w:szCs w:val="16"/>
              </w:rPr>
              <w:t>Wear favorite team jersey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6964" w14:textId="15850B5E" w:rsidR="00AB353A" w:rsidRPr="001C2A07" w:rsidRDefault="00AB353A" w:rsidP="00DD0C26">
            <w:pPr>
              <w:spacing w:after="0"/>
              <w:jc w:val="center"/>
              <w:rPr>
                <w:b/>
                <w:color w:val="auto"/>
              </w:rPr>
            </w:pPr>
          </w:p>
        </w:tc>
      </w:tr>
      <w:tr w:rsidR="00BA6CB0" w:rsidRPr="001C2A07" w14:paraId="48DE5F4E" w14:textId="77777777" w:rsidTr="001C2A07">
        <w:trPr>
          <w:trHeight w:hRule="exact" w:val="433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D88E" w14:textId="6E855BA3" w:rsidR="001C2A07" w:rsidRPr="001C2A07" w:rsidRDefault="001C2A07" w:rsidP="002456DA">
            <w:pPr>
              <w:spacing w:after="0"/>
              <w:rPr>
                <w:b/>
                <w:color w:val="auto"/>
              </w:rPr>
            </w:pPr>
            <w:r w:rsidRPr="001C2A07">
              <w:rPr>
                <w:b/>
                <w:color w:val="auto"/>
              </w:rPr>
              <w:t xml:space="preserve">    </w:t>
            </w:r>
            <w:r w:rsidR="00C62ADA">
              <w:rPr>
                <w:b/>
                <w:color w:val="auto"/>
              </w:rPr>
              <w:t xml:space="preserve">                              28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A0C5" w14:textId="469B161F" w:rsidR="001C2A07" w:rsidRPr="001C2A07" w:rsidRDefault="001C2A07" w:rsidP="002456DA">
            <w:pPr>
              <w:spacing w:after="0"/>
              <w:jc w:val="center"/>
              <w:rPr>
                <w:b/>
                <w:color w:val="auto"/>
              </w:rPr>
            </w:pPr>
            <w:r w:rsidRPr="001C2A07">
              <w:rPr>
                <w:b/>
                <w:color w:val="auto"/>
              </w:rPr>
              <w:t xml:space="preserve">  </w:t>
            </w:r>
            <w:r w:rsidR="00C62ADA">
              <w:rPr>
                <w:b/>
                <w:color w:val="auto"/>
              </w:rPr>
              <w:t xml:space="preserve">                              29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869A" w14:textId="2AB692AA" w:rsidR="001C2A07" w:rsidRPr="001C2A07" w:rsidRDefault="001C2A07" w:rsidP="002456DA">
            <w:pPr>
              <w:spacing w:after="0"/>
              <w:rPr>
                <w:b/>
                <w:color w:val="auto"/>
              </w:rPr>
            </w:pPr>
            <w:r w:rsidRPr="001C2A07">
              <w:rPr>
                <w:b/>
                <w:color w:val="auto"/>
              </w:rPr>
              <w:t xml:space="preserve">  </w:t>
            </w:r>
            <w:r w:rsidR="00C62ADA">
              <w:rPr>
                <w:b/>
                <w:color w:val="auto"/>
              </w:rPr>
              <w:t xml:space="preserve">                              30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7E0A" w14:textId="12D2EA14" w:rsidR="001C2A07" w:rsidRPr="001C2A07" w:rsidRDefault="00C62ADA" w:rsidP="001C6FD4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                              31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1309" w14:textId="19E174B9" w:rsidR="001C2A07" w:rsidRPr="001C2A07" w:rsidRDefault="001C2A07" w:rsidP="001C6FD4">
            <w:pPr>
              <w:spacing w:after="0"/>
              <w:jc w:val="center"/>
              <w:rPr>
                <w:b/>
                <w:color w:val="auto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0C19" w14:textId="54E2BFB5" w:rsidR="001C2A07" w:rsidRPr="001C2A07" w:rsidRDefault="001C2A07" w:rsidP="002456DA">
            <w:pPr>
              <w:spacing w:after="0"/>
              <w:rPr>
                <w:b/>
                <w:color w:val="auto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EE08" w14:textId="36E045CE" w:rsidR="001C2A07" w:rsidRPr="001C2A07" w:rsidRDefault="001C2A07" w:rsidP="00DD0C26">
            <w:pPr>
              <w:spacing w:after="0"/>
              <w:jc w:val="center"/>
              <w:rPr>
                <w:b/>
                <w:color w:val="auto"/>
              </w:rPr>
            </w:pPr>
          </w:p>
        </w:tc>
      </w:tr>
      <w:tr w:rsidR="00BA6CB0" w:rsidRPr="001C2A07" w14:paraId="2D079F03" w14:textId="77777777" w:rsidTr="001C2A07">
        <w:trPr>
          <w:trHeight w:hRule="exact" w:val="1243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BE57" w14:textId="77777777" w:rsidR="001C2A07" w:rsidRPr="001C2A07" w:rsidRDefault="001C2A07" w:rsidP="002456DA">
            <w:pPr>
              <w:spacing w:after="0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EF537" w14:textId="6F541AC5" w:rsidR="00C75DA2" w:rsidRDefault="00C75DA2" w:rsidP="00C75DA2">
            <w:pPr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7B0F17">
              <w:rPr>
                <w:b/>
                <w:color w:val="auto"/>
                <w:sz w:val="16"/>
                <w:szCs w:val="16"/>
              </w:rPr>
              <w:t>Fall Picture Make-ups</w:t>
            </w:r>
          </w:p>
          <w:p w14:paraId="0893EB09" w14:textId="77777777" w:rsidR="007B0F17" w:rsidRPr="007B0F17" w:rsidRDefault="007B0F17" w:rsidP="00C75DA2">
            <w:pPr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3298FE20" w14:textId="14B1C7F0" w:rsidR="001C2A07" w:rsidRPr="001C2A07" w:rsidRDefault="007B0F17" w:rsidP="002456DA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035000AF" wp14:editId="2F36E4EC">
                  <wp:extent cx="400050" cy="400050"/>
                  <wp:effectExtent l="0" t="0" r="0" b="0"/>
                  <wp:docPr id="16" name="irc_mi" descr="Image result for dr. seuss character photographer clipart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dr. seuss character photographer clipart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E865" w14:textId="77777777" w:rsidR="001C2A07" w:rsidRPr="001C2A07" w:rsidRDefault="001C2A07" w:rsidP="002456DA">
            <w:pPr>
              <w:spacing w:after="0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52B35" w14:textId="1D4F2FA7" w:rsidR="001C2A07" w:rsidRPr="001C2A07" w:rsidRDefault="00041E92" w:rsidP="001C6FD4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FFFFFF"/>
              </w:rPr>
              <w:drawing>
                <wp:inline distT="0" distB="0" distL="0" distR="0" wp14:anchorId="01E3EC51" wp14:editId="499B1DB9">
                  <wp:extent cx="742950" cy="742950"/>
                  <wp:effectExtent l="0" t="0" r="0" b="0"/>
                  <wp:docPr id="3" name="Picture 3" descr="Image result for halloween clipart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halloween clipart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52CB" w14:textId="6EFF4243" w:rsidR="001C2A07" w:rsidRPr="001C2A07" w:rsidRDefault="001C2A07" w:rsidP="001C6FD4">
            <w:pPr>
              <w:spacing w:after="0"/>
              <w:jc w:val="center"/>
              <w:rPr>
                <w:b/>
                <w:color w:val="auto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FF49D" w14:textId="08816EB7" w:rsidR="001C2A07" w:rsidRPr="001C2A07" w:rsidRDefault="001C2A07" w:rsidP="002456DA">
            <w:pPr>
              <w:spacing w:after="0"/>
              <w:rPr>
                <w:b/>
                <w:color w:val="auto"/>
              </w:rPr>
            </w:pPr>
            <w:bookmarkStart w:id="0" w:name="_GoBack"/>
            <w:bookmarkEnd w:id="0"/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7EDB9" w14:textId="77777777" w:rsidR="001C2A07" w:rsidRPr="001C2A07" w:rsidRDefault="001C2A07" w:rsidP="00DD0C26">
            <w:pPr>
              <w:spacing w:after="0"/>
              <w:jc w:val="center"/>
              <w:rPr>
                <w:b/>
                <w:color w:val="auto"/>
              </w:rPr>
            </w:pPr>
          </w:p>
        </w:tc>
      </w:tr>
      <w:tr w:rsidR="00BA6CB0" w:rsidRPr="001C2A07" w14:paraId="15A0A7B3" w14:textId="77777777" w:rsidTr="001C2A07">
        <w:trPr>
          <w:trHeight w:val="359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9F98" w14:textId="406AA9E1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5959" w14:textId="0B00B803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579D" w14:textId="047EAEB3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094A" w14:textId="7F33E254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1AE6" w14:textId="1FDD1323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BA2D" w14:textId="437FFB6B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3B44" w14:textId="2E385E22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</w:tr>
      <w:tr w:rsidR="00BA6CB0" w:rsidRPr="001C2A07" w14:paraId="521E0F39" w14:textId="77777777" w:rsidTr="001C2A07">
        <w:trPr>
          <w:trHeight w:hRule="exact" w:val="1378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09DB97A5" w14:textId="1637BFAB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8554ABD" w14:textId="60A0DC7E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0B211E8A" w14:textId="483A166A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09D3A80" w14:textId="77250F0D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7AD9F3F9" w14:textId="6332BED2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6718F7F" w14:textId="77777777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D9AAE51" w14:textId="672A663B" w:rsidR="001C2A07" w:rsidRPr="001C2A07" w:rsidRDefault="001C2A07" w:rsidP="001C2A07">
            <w:pPr>
              <w:rPr>
                <w:b/>
              </w:rPr>
            </w:pPr>
          </w:p>
        </w:tc>
      </w:tr>
    </w:tbl>
    <w:p w14:paraId="1E27341E" w14:textId="692ACCA5" w:rsidR="00BC11D4" w:rsidRPr="001C2A07" w:rsidRDefault="00BC11D4" w:rsidP="001C2A07">
      <w:pPr>
        <w:pStyle w:val="NoSpacing"/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odoni MT" w:hAnsi="Bodoni MT"/>
          <w:b/>
        </w:rPr>
      </w:pPr>
    </w:p>
    <w:sectPr w:rsidR="00BC11D4" w:rsidRPr="001C2A07" w:rsidSect="004A1D50">
      <w:pgSz w:w="15840" w:h="12240" w:orient="landscape" w:code="1"/>
      <w:pgMar w:top="144" w:right="720" w:bottom="144" w:left="720" w:header="576" w:footer="576" w:gutter="0"/>
      <w:pgBorders w:display="notFirstPage"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EC0B72" w14:textId="77777777" w:rsidR="007253EB" w:rsidRDefault="007253EB">
      <w:pPr>
        <w:spacing w:before="0" w:after="0"/>
      </w:pPr>
      <w:r>
        <w:separator/>
      </w:r>
    </w:p>
  </w:endnote>
  <w:endnote w:type="continuationSeparator" w:id="0">
    <w:p w14:paraId="12ADBEC4" w14:textId="77777777" w:rsidR="007253EB" w:rsidRDefault="007253E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ourceSansPro">
    <w:altName w:val="Times New Roman"/>
    <w:charset w:val="00"/>
    <w:family w:val="auto"/>
    <w:pitch w:val="default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A8CD50" w14:textId="77777777" w:rsidR="007253EB" w:rsidRDefault="007253EB">
      <w:pPr>
        <w:spacing w:before="0" w:after="0"/>
      </w:pPr>
      <w:r>
        <w:separator/>
      </w:r>
    </w:p>
  </w:footnote>
  <w:footnote w:type="continuationSeparator" w:id="0">
    <w:p w14:paraId="781E44AC" w14:textId="77777777" w:rsidR="007253EB" w:rsidRDefault="007253EB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9/30/2018"/>
    <w:docVar w:name="MonthStart" w:val="9/1/2018"/>
  </w:docVars>
  <w:rsids>
    <w:rsidRoot w:val="005014DC"/>
    <w:rsid w:val="00002E64"/>
    <w:rsid w:val="00017420"/>
    <w:rsid w:val="00041E92"/>
    <w:rsid w:val="00061C3F"/>
    <w:rsid w:val="000624E8"/>
    <w:rsid w:val="00066704"/>
    <w:rsid w:val="00077D77"/>
    <w:rsid w:val="000B75A1"/>
    <w:rsid w:val="000D1120"/>
    <w:rsid w:val="000D2B28"/>
    <w:rsid w:val="000E1DE5"/>
    <w:rsid w:val="00126C6C"/>
    <w:rsid w:val="0013017E"/>
    <w:rsid w:val="0013170A"/>
    <w:rsid w:val="0014150B"/>
    <w:rsid w:val="00144A9A"/>
    <w:rsid w:val="00153035"/>
    <w:rsid w:val="00163902"/>
    <w:rsid w:val="00177639"/>
    <w:rsid w:val="00190E71"/>
    <w:rsid w:val="001A60C4"/>
    <w:rsid w:val="001C2A07"/>
    <w:rsid w:val="001D6FCF"/>
    <w:rsid w:val="00200381"/>
    <w:rsid w:val="00203B7E"/>
    <w:rsid w:val="002456DA"/>
    <w:rsid w:val="00246F65"/>
    <w:rsid w:val="0024794B"/>
    <w:rsid w:val="00251BAE"/>
    <w:rsid w:val="002700CC"/>
    <w:rsid w:val="00276A7F"/>
    <w:rsid w:val="002B2F5C"/>
    <w:rsid w:val="002D6A48"/>
    <w:rsid w:val="002F02CB"/>
    <w:rsid w:val="00322BDC"/>
    <w:rsid w:val="00325B99"/>
    <w:rsid w:val="00371D3E"/>
    <w:rsid w:val="003A5A59"/>
    <w:rsid w:val="003B5A73"/>
    <w:rsid w:val="003F7732"/>
    <w:rsid w:val="00413DF5"/>
    <w:rsid w:val="004151B3"/>
    <w:rsid w:val="00421925"/>
    <w:rsid w:val="0042738D"/>
    <w:rsid w:val="004459BC"/>
    <w:rsid w:val="004810E4"/>
    <w:rsid w:val="004851E1"/>
    <w:rsid w:val="004873C1"/>
    <w:rsid w:val="004A1D50"/>
    <w:rsid w:val="004B3642"/>
    <w:rsid w:val="004D7F45"/>
    <w:rsid w:val="004E31D1"/>
    <w:rsid w:val="004E40AB"/>
    <w:rsid w:val="005014DC"/>
    <w:rsid w:val="005113F3"/>
    <w:rsid w:val="005209C0"/>
    <w:rsid w:val="005413CE"/>
    <w:rsid w:val="00543DDC"/>
    <w:rsid w:val="0057055F"/>
    <w:rsid w:val="00594CB7"/>
    <w:rsid w:val="005B20B0"/>
    <w:rsid w:val="005B2790"/>
    <w:rsid w:val="005F240F"/>
    <w:rsid w:val="005F5D6C"/>
    <w:rsid w:val="006238C5"/>
    <w:rsid w:val="00643D9F"/>
    <w:rsid w:val="00662471"/>
    <w:rsid w:val="006B098C"/>
    <w:rsid w:val="006C107E"/>
    <w:rsid w:val="006C3613"/>
    <w:rsid w:val="006C4CFC"/>
    <w:rsid w:val="006D1005"/>
    <w:rsid w:val="007253EB"/>
    <w:rsid w:val="007276D7"/>
    <w:rsid w:val="00750AC0"/>
    <w:rsid w:val="0075693E"/>
    <w:rsid w:val="00760AE0"/>
    <w:rsid w:val="007918CA"/>
    <w:rsid w:val="007B0F17"/>
    <w:rsid w:val="007B26E0"/>
    <w:rsid w:val="007D14E0"/>
    <w:rsid w:val="007E39D4"/>
    <w:rsid w:val="007F466C"/>
    <w:rsid w:val="00810A36"/>
    <w:rsid w:val="00823744"/>
    <w:rsid w:val="0087001E"/>
    <w:rsid w:val="008C4F7B"/>
    <w:rsid w:val="008D0F5E"/>
    <w:rsid w:val="008E0DC4"/>
    <w:rsid w:val="008F6C74"/>
    <w:rsid w:val="008F6CB4"/>
    <w:rsid w:val="0092424E"/>
    <w:rsid w:val="00926857"/>
    <w:rsid w:val="00951809"/>
    <w:rsid w:val="00954FAB"/>
    <w:rsid w:val="00967D48"/>
    <w:rsid w:val="0097579C"/>
    <w:rsid w:val="00982EBE"/>
    <w:rsid w:val="009D7B74"/>
    <w:rsid w:val="00A30652"/>
    <w:rsid w:val="00A333F8"/>
    <w:rsid w:val="00A33E30"/>
    <w:rsid w:val="00A6522D"/>
    <w:rsid w:val="00A71F4B"/>
    <w:rsid w:val="00A971A9"/>
    <w:rsid w:val="00AA0882"/>
    <w:rsid w:val="00AA2228"/>
    <w:rsid w:val="00AA78BE"/>
    <w:rsid w:val="00AB353A"/>
    <w:rsid w:val="00AC7755"/>
    <w:rsid w:val="00B04A8B"/>
    <w:rsid w:val="00B75B15"/>
    <w:rsid w:val="00BA575E"/>
    <w:rsid w:val="00BA6CB0"/>
    <w:rsid w:val="00BC11D4"/>
    <w:rsid w:val="00BC4C1A"/>
    <w:rsid w:val="00C14F7C"/>
    <w:rsid w:val="00C377AB"/>
    <w:rsid w:val="00C4145C"/>
    <w:rsid w:val="00C47DB0"/>
    <w:rsid w:val="00C62ADA"/>
    <w:rsid w:val="00C75DA2"/>
    <w:rsid w:val="00C77B61"/>
    <w:rsid w:val="00C855D3"/>
    <w:rsid w:val="00CA3996"/>
    <w:rsid w:val="00CC3B8F"/>
    <w:rsid w:val="00CD274A"/>
    <w:rsid w:val="00CD6768"/>
    <w:rsid w:val="00CF28BB"/>
    <w:rsid w:val="00D04F9C"/>
    <w:rsid w:val="00D11DD5"/>
    <w:rsid w:val="00D33933"/>
    <w:rsid w:val="00D447B2"/>
    <w:rsid w:val="00D46580"/>
    <w:rsid w:val="00D541A3"/>
    <w:rsid w:val="00D86EA5"/>
    <w:rsid w:val="00D954CB"/>
    <w:rsid w:val="00DB7F79"/>
    <w:rsid w:val="00DC5753"/>
    <w:rsid w:val="00DC60C3"/>
    <w:rsid w:val="00DD0C26"/>
    <w:rsid w:val="00DD3F75"/>
    <w:rsid w:val="00E06D71"/>
    <w:rsid w:val="00E32A59"/>
    <w:rsid w:val="00E338D5"/>
    <w:rsid w:val="00E7572F"/>
    <w:rsid w:val="00E813FF"/>
    <w:rsid w:val="00ED219A"/>
    <w:rsid w:val="00EF2A77"/>
    <w:rsid w:val="00F102B9"/>
    <w:rsid w:val="00F56F41"/>
    <w:rsid w:val="00FB04EA"/>
    <w:rsid w:val="00FF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753835F"/>
  <w15:docId w15:val="{49AABFFA-EF9C-4788-A99E-A3C7C5C24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jpeg"/><Relationship Id="rId18" Type="http://schemas.openxmlformats.org/officeDocument/2006/relationships/hyperlink" Target="http://getdrawings.com/christopher-columbus-clipart" TargetMode="External"/><Relationship Id="rId26" Type="http://schemas.openxmlformats.org/officeDocument/2006/relationships/hyperlink" Target="https://www.google.com/url?sa=i&amp;rct=j&amp;q=&amp;esrc=s&amp;source=images&amp;cd=&amp;cad=rja&amp;uact=8&amp;ved=2ahUKEwjljJq8p9bdAhUD0lMKHUPNDDEQjRx6BAgBEAU&amp;url=https://clipartxtras.com/categories/view/d542426fa0f24e23d635d3a0834b0487484e73f6/cartoon-cowboy-boots-clipart.html&amp;psig=AOvVaw125mkzDEllaCvzGVqJpZm4&amp;ust=1537970108798543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hyperlink" Target="https://www.google.com/url?sa=i&amp;rct=j&amp;q=&amp;esrc=s&amp;source=images&amp;cd=&amp;cad=rja&amp;uact=8&amp;ved=2ahUKEwi__6LepdbdAhXE6FMKHdz-B5MQjRx6BAgBEAU&amp;url=https://www.forksforum.com/more-letters-to-the-editor/letters-to-the-editor&amp;psig=AOvVaw0tSmVVWfQRZxYPxNwwFa1k&amp;ust=1537969584063105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hyperlink" Target="https://www.google.com/imgres?imgurl=https://us.123rf.com/450wm/mahfud21/mahfud211509/mahfud21150900101/46174933-cartoon-pompoen.jpg?ver%3D6&amp;imgrefurl=https://nl.123rf.com/photo_81385583_vectorillustratie-met-cartoon-platte-ge%C3%83%C2%AFsoleerde-pompoen-pictogram-op-witte-achtergrond-oogsten-hall.html&amp;docid=XYK5ZS0EL1XntM&amp;tbnid=yJmxLruEz7EMgM:&amp;vet=1&amp;w=450&amp;h=429&amp;safe=strict&amp;bih=754&amp;biw=1440&amp;ved=2ahUKEwjq-suXtNbdAhXM11MKHX_iDxcQxiAoAXoECAEQEg&amp;iact=c&amp;ictx=1" TargetMode="External"/><Relationship Id="rId38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www.google.com/url?sa=i&amp;rct=j&amp;q=&amp;esrc=s&amp;source=images&amp;cd=&amp;cad=rja&amp;uact=8&amp;ved=2ahUKEwjj3eahgNTdAhVM31MKHf-LCG8QjRx6BAgBEAU&amp;url=https://melbournechapter.net/explore/fall-leaves-clipart-png/&amp;psig=AOvVaw2TAU_TY8oSDgWmPuHpjhwl&amp;ust=1537890843065322" TargetMode="External"/><Relationship Id="rId20" Type="http://schemas.openxmlformats.org/officeDocument/2006/relationships/hyperlink" Target="https://www.google.com/url?sa=i&amp;rct=j&amp;q=&amp;esrc=s&amp;source=images&amp;cd=&amp;cad=rja&amp;uact=8&amp;ved=2ahUKEwiN2rSFgNTdAhXKu1MKHU-5BnQQjRx6BAgBEAU&amp;url=https://www.pinterest.com/pin/103019910205250972/&amp;psig=AOvVaw2TAU_TY8oSDgWmPuHpjhwl&amp;ust=1537890843065322" TargetMode="External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google.com/url?sa=i&amp;rct=j&amp;q=&amp;esrc=s&amp;source=images&amp;cd=&amp;cad=rja&amp;uact=8&amp;ved=2ahUKEwi_kPGIp9bdAhXJ3VMKHarZCQQQjRx6BAgBEAU&amp;url=https://www.pinterest.com/pin/406027722628035578/&amp;psig=AOvVaw1Co3MEakK1nKqhyapSJf0g&amp;ust=1537969996272353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s://www.google.com/imgres?imgurl=https://techflourish.com/images/elegant-halloween-clipart-8.png&amp;imgrefurl=https://techflourish.com/categories/happy-halloween-clipart-banner.html&amp;docid=3MW-DIFrUZ-zPM&amp;tbnid=NbI8wR7o9QrjkM:&amp;vet=12ahUKEwjTjKndpNTdAhUF7VMKHShtAaw4ZBAzKBswG3oECAEQHA..i&amp;w=600&amp;h=600&amp;safe=strict&amp;bih=754&amp;biw=1440&amp;q=halloween%20clipart&amp;ved=2ahUKEwjTjKndpNTdAhUF7VMKHShtAaw4ZBAzKBswG3oECAEQHA&amp;iact=mrc&amp;uact=8" TargetMode="External"/><Relationship Id="rId40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hyperlink" Target="https://www.google.com/url?sa=i&amp;rct=j&amp;q=&amp;esrc=s&amp;source=images&amp;cd=&amp;cad=rja&amp;uact=8&amp;ved=2ahUKEwju-8Pcp9bdAhXNs1MKHVKfDHEQjRx6BAgBEAU&amp;url=https://clipartxtras.com/categories/view/f660e2acbc5008cfc6e13b7eaf82da38b1932d35/red-baseball-cap-clipart.html&amp;psig=AOvVaw3xlj8XWa99yZYOcsoT5Rb7&amp;ust=1537970207090819" TargetMode="External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imgres?imgurl=http://clipartmag.com/images/free-dr-seuss-clipart-1.jpg&amp;imgrefurl=http://clipartmag.com/dr-seuss-pictures&amp;docid=8r0JVjnggmtBYM&amp;tbnid=VuimFd_9QDpuOM:&amp;vet=12ahUKEwjb6tTU_dPdAhVFoVMKHW-yAw44yAEQMyhTMFN6BAgBEFY..i&amp;w=736&amp;h=526&amp;safe=strict&amp;bih=754&amp;biw=1440&amp;q=fall%20dr%20seuss%20clip%20art&amp;ved=2ahUKEwjb6tTU_dPdAhVFoVMKHW-yAw44yAEQMyhTMFN6BAgBEFY&amp;iact=mrc&amp;uact=8" TargetMode="External"/><Relationship Id="rId14" Type="http://schemas.openxmlformats.org/officeDocument/2006/relationships/hyperlink" Target="https://www.google.com/url?sa=i&amp;rct=j&amp;q=&amp;esrc=s&amp;source=images&amp;cd=&amp;cad=rja&amp;uact=8&amp;ved=2ahUKEwjj3eahgNTdAhVM31MKHf-LCG8QjRx6BAgBEAU&amp;url=https://melbournechapter.net/explore/fall-leaves-clipart-png/&amp;psig=AOvVaw2TAU_TY8oSDgWmPuHpjhwl&amp;ust=1537890843065322" TargetMode="External"/><Relationship Id="rId22" Type="http://schemas.openxmlformats.org/officeDocument/2006/relationships/hyperlink" Target="https://www.google.com/url?sa=i&amp;rct=j&amp;q=&amp;esrc=s&amp;source=images&amp;cd=&amp;cad=rja&amp;uact=8&amp;ved=2ahUKEwim8KzdkNvdAhWNqlMKHYrgDdEQjRx6BAgBEAU&amp;url=https://mbtskoudsalg.com/explore/school-bus-clipart-png/&amp;psig=AOvVaw0lKZDbyFB7juuHPavVlFhL&amp;ust=1538135849823086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www.google.com/url?sa=i&amp;rct=j&amp;q=&amp;esrc=s&amp;source=images&amp;cd=&amp;cad=rja&amp;uact=8&amp;ved=2ahUKEwjMoP-9qNbdAhUEz1MKHWbMAtIQjRx6BAgBEAU&amp;url=https://kathleenhalme.com/explore/scientist-clipart-old-man/&amp;psig=AOvVaw3V3dP_UFQk9HQDXJpYGyix&amp;ust=1537970327220079" TargetMode="External"/><Relationship Id="rId35" Type="http://schemas.openxmlformats.org/officeDocument/2006/relationships/hyperlink" Target="https://www.google.com/url?sa=i&amp;rct=j&amp;q=&amp;esrc=s&amp;source=images&amp;cd=&amp;cad=rja&amp;uact=8&amp;ved=2ahUKEwjZ7ImNtdbdAhXGrVMKHQGFBwQQjRx6BAgBEAU&amp;url=https://appadvice.com/app/dr-seuss-camera-the-cat-in-the-hat-edition/354850853&amp;psig=AOvVaw33k3kazfWYjq77ijl-SS1m&amp;ust=1537973803955815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man.marcie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BEBFDEADF654411988DFAF952113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B4CC3-F5CB-446C-A7DD-57F3E4FD38FE}"/>
      </w:docPartPr>
      <w:docPartBody>
        <w:p w:rsidR="00C161B0" w:rsidRDefault="00890C68">
          <w:pPr>
            <w:pStyle w:val="0BEBFDEADF654411988DFAF952113878"/>
          </w:pPr>
          <w:r>
            <w:t>Sunday</w:t>
          </w:r>
        </w:p>
      </w:docPartBody>
    </w:docPart>
    <w:docPart>
      <w:docPartPr>
        <w:name w:val="E8A757FA5B2D4F32839A3E9038B3E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AC6C8-350D-4AC8-9F7F-5BC84442E6A8}"/>
      </w:docPartPr>
      <w:docPartBody>
        <w:p w:rsidR="00C161B0" w:rsidRDefault="00890C68">
          <w:pPr>
            <w:pStyle w:val="E8A757FA5B2D4F32839A3E9038B3E73F"/>
          </w:pPr>
          <w:r>
            <w:t>Monday</w:t>
          </w:r>
        </w:p>
      </w:docPartBody>
    </w:docPart>
    <w:docPart>
      <w:docPartPr>
        <w:name w:val="995390FF7BBE49718FEC8626386D0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9AFF-DA9E-4D1F-AB34-26A9DF90D88F}"/>
      </w:docPartPr>
      <w:docPartBody>
        <w:p w:rsidR="00C161B0" w:rsidRDefault="00890C68">
          <w:pPr>
            <w:pStyle w:val="995390FF7BBE49718FEC8626386D05F8"/>
          </w:pPr>
          <w:r>
            <w:t>Tuesday</w:t>
          </w:r>
        </w:p>
      </w:docPartBody>
    </w:docPart>
    <w:docPart>
      <w:docPartPr>
        <w:name w:val="6F45FAD317054FADA89E289623E3C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24C45-D396-4BFA-A50B-267656628F24}"/>
      </w:docPartPr>
      <w:docPartBody>
        <w:p w:rsidR="00C161B0" w:rsidRDefault="00890C68">
          <w:pPr>
            <w:pStyle w:val="6F45FAD317054FADA89E289623E3C263"/>
          </w:pPr>
          <w:r>
            <w:t>Wednesday</w:t>
          </w:r>
        </w:p>
      </w:docPartBody>
    </w:docPart>
    <w:docPart>
      <w:docPartPr>
        <w:name w:val="A7C41273D6334483B1D86F8019FA7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38B3D-E132-478D-A068-3EEC488075C8}"/>
      </w:docPartPr>
      <w:docPartBody>
        <w:p w:rsidR="00C161B0" w:rsidRDefault="00890C68">
          <w:pPr>
            <w:pStyle w:val="A7C41273D6334483B1D86F8019FA728A"/>
          </w:pPr>
          <w:r>
            <w:t>Thursday</w:t>
          </w:r>
        </w:p>
      </w:docPartBody>
    </w:docPart>
    <w:docPart>
      <w:docPartPr>
        <w:name w:val="0FC67EB9CC3B4F42AA0042E0F4929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82F9D-3DA3-4C61-B67A-C10A69D11B24}"/>
      </w:docPartPr>
      <w:docPartBody>
        <w:p w:rsidR="00C161B0" w:rsidRDefault="00890C68">
          <w:pPr>
            <w:pStyle w:val="0FC67EB9CC3B4F42AA0042E0F492985B"/>
          </w:pPr>
          <w:r>
            <w:t>Friday</w:t>
          </w:r>
        </w:p>
      </w:docPartBody>
    </w:docPart>
    <w:docPart>
      <w:docPartPr>
        <w:name w:val="B2274DF719AC449F9292F70707815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9CCF5-2AFB-4FF9-8F21-05FE9EB4C14F}"/>
      </w:docPartPr>
      <w:docPartBody>
        <w:p w:rsidR="00C161B0" w:rsidRDefault="00890C68">
          <w:pPr>
            <w:pStyle w:val="B2274DF719AC449F9292F7070781568D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ourceSansPro">
    <w:altName w:val="Times New Roman"/>
    <w:charset w:val="00"/>
    <w:family w:val="auto"/>
    <w:pitch w:val="default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C68"/>
    <w:rsid w:val="004E3B1A"/>
    <w:rsid w:val="00655BA3"/>
    <w:rsid w:val="006E72B5"/>
    <w:rsid w:val="007507B8"/>
    <w:rsid w:val="00890C68"/>
    <w:rsid w:val="00927F6C"/>
    <w:rsid w:val="009B7BCB"/>
    <w:rsid w:val="009F4EA7"/>
    <w:rsid w:val="00A205DF"/>
    <w:rsid w:val="00A86E7B"/>
    <w:rsid w:val="00C161B0"/>
    <w:rsid w:val="00E92B52"/>
    <w:rsid w:val="00F61699"/>
    <w:rsid w:val="00FA1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EBFDEADF654411988DFAF952113878">
    <w:name w:val="0BEBFDEADF654411988DFAF952113878"/>
  </w:style>
  <w:style w:type="paragraph" w:customStyle="1" w:styleId="E8A757FA5B2D4F32839A3E9038B3E73F">
    <w:name w:val="E8A757FA5B2D4F32839A3E9038B3E73F"/>
  </w:style>
  <w:style w:type="paragraph" w:customStyle="1" w:styleId="995390FF7BBE49718FEC8626386D05F8">
    <w:name w:val="995390FF7BBE49718FEC8626386D05F8"/>
  </w:style>
  <w:style w:type="paragraph" w:customStyle="1" w:styleId="6F45FAD317054FADA89E289623E3C263">
    <w:name w:val="6F45FAD317054FADA89E289623E3C263"/>
  </w:style>
  <w:style w:type="paragraph" w:customStyle="1" w:styleId="A7C41273D6334483B1D86F8019FA728A">
    <w:name w:val="A7C41273D6334483B1D86F8019FA728A"/>
  </w:style>
  <w:style w:type="paragraph" w:customStyle="1" w:styleId="0FC67EB9CC3B4F42AA0042E0F492985B">
    <w:name w:val="0FC67EB9CC3B4F42AA0042E0F492985B"/>
  </w:style>
  <w:style w:type="paragraph" w:customStyle="1" w:styleId="B2274DF719AC449F9292F7070781568D">
    <w:name w:val="B2274DF719AC449F9292F7070781568D"/>
  </w:style>
  <w:style w:type="paragraph" w:customStyle="1" w:styleId="00751B03F1274212A142D004E168F7BF">
    <w:name w:val="00751B03F1274212A142D004E168F7BF"/>
  </w:style>
  <w:style w:type="paragraph" w:customStyle="1" w:styleId="9AE3EF23059A4F40A898E1E55F3071D5">
    <w:name w:val="9AE3EF23059A4F40A898E1E55F3071D5"/>
  </w:style>
  <w:style w:type="paragraph" w:customStyle="1" w:styleId="3EFF3EE2393E43D2A68B47CB6A4EA11E">
    <w:name w:val="3EFF3EE2393E43D2A68B47CB6A4EA11E"/>
  </w:style>
  <w:style w:type="paragraph" w:customStyle="1" w:styleId="5B718589169D4AD6B85F9CF2BA56ECB7">
    <w:name w:val="5B718589169D4AD6B85F9CF2BA56ECB7"/>
  </w:style>
  <w:style w:type="paragraph" w:customStyle="1" w:styleId="B17F8451E6A1446791DCD252F752F6D5">
    <w:name w:val="B17F8451E6A1446791DCD252F752F6D5"/>
  </w:style>
  <w:style w:type="paragraph" w:customStyle="1" w:styleId="A7702C59A9CD4CBCB27D9C8880F27391">
    <w:name w:val="A7702C59A9CD4CBCB27D9C8880F27391"/>
  </w:style>
  <w:style w:type="paragraph" w:customStyle="1" w:styleId="6D1CEF91CF414C39A52516210912CFD7">
    <w:name w:val="6D1CEF91CF414C39A52516210912CFD7"/>
  </w:style>
  <w:style w:type="paragraph" w:customStyle="1" w:styleId="1A8E42CD5E0944968C37E26B5724F24B">
    <w:name w:val="1A8E42CD5E0944968C37E26B5724F24B"/>
    <w:rsid w:val="00927F6C"/>
  </w:style>
  <w:style w:type="paragraph" w:customStyle="1" w:styleId="52537F2037664790894C4F8E1A935609">
    <w:name w:val="52537F2037664790894C4F8E1A935609"/>
    <w:rsid w:val="00927F6C"/>
  </w:style>
  <w:style w:type="paragraph" w:customStyle="1" w:styleId="73C8580EA4BB4F9C802925BCF50E70FA">
    <w:name w:val="73C8580EA4BB4F9C802925BCF50E70FA"/>
    <w:rsid w:val="00927F6C"/>
  </w:style>
  <w:style w:type="paragraph" w:customStyle="1" w:styleId="F8C1604F3B9A404FAAFBDCF118B63BE1">
    <w:name w:val="F8C1604F3B9A404FAAFBDCF118B63BE1"/>
    <w:rsid w:val="00927F6C"/>
  </w:style>
  <w:style w:type="paragraph" w:customStyle="1" w:styleId="183045A90E3B46D9B1D552F4F4CA1964">
    <w:name w:val="183045A90E3B46D9B1D552F4F4CA1964"/>
    <w:rsid w:val="00927F6C"/>
  </w:style>
  <w:style w:type="paragraph" w:customStyle="1" w:styleId="DD49D5500D8B49A48399C5EFE2733952">
    <w:name w:val="DD49D5500D8B49A48399C5EFE2733952"/>
    <w:rsid w:val="00927F6C"/>
  </w:style>
  <w:style w:type="paragraph" w:customStyle="1" w:styleId="CB9A0476F9F34660B78D18AB2D502740">
    <w:name w:val="CB9A0476F9F34660B78D18AB2D502740"/>
    <w:rsid w:val="00927F6C"/>
  </w:style>
  <w:style w:type="paragraph" w:customStyle="1" w:styleId="A73B20AC4E1B485FA61F7AA242D5FC8B">
    <w:name w:val="A73B20AC4E1B485FA61F7AA242D5FC8B"/>
    <w:rsid w:val="00927F6C"/>
  </w:style>
  <w:style w:type="paragraph" w:customStyle="1" w:styleId="DD1E727D4BF84D46B536610AE6E14E82">
    <w:name w:val="DD1E727D4BF84D46B536610AE6E14E82"/>
    <w:rsid w:val="00927F6C"/>
  </w:style>
  <w:style w:type="paragraph" w:customStyle="1" w:styleId="2AAF449E0E1F48EB857CFA005726E264">
    <w:name w:val="2AAF449E0E1F48EB857CFA005726E264"/>
    <w:rsid w:val="00927F6C"/>
  </w:style>
  <w:style w:type="paragraph" w:customStyle="1" w:styleId="C7FB95FCF4AC4E94BD2D1238CC024D5F">
    <w:name w:val="C7FB95FCF4AC4E94BD2D1238CC024D5F"/>
    <w:rsid w:val="00927F6C"/>
  </w:style>
  <w:style w:type="paragraph" w:customStyle="1" w:styleId="53BAF07F3FCD4F39A11950DAA2AD8DBB">
    <w:name w:val="53BAF07F3FCD4F39A11950DAA2AD8DBB"/>
    <w:rsid w:val="00927F6C"/>
  </w:style>
  <w:style w:type="paragraph" w:customStyle="1" w:styleId="9D659177B9DD44F3BAE6CB7DB2A78534">
    <w:name w:val="9D659177B9DD44F3BAE6CB7DB2A78534"/>
    <w:rsid w:val="00927F6C"/>
  </w:style>
  <w:style w:type="paragraph" w:customStyle="1" w:styleId="CF52B4DAC0E84205804D9DE414070730">
    <w:name w:val="CF52B4DAC0E84205804D9DE414070730"/>
    <w:rsid w:val="00927F6C"/>
  </w:style>
  <w:style w:type="paragraph" w:customStyle="1" w:styleId="3FCDFB1EE8C347AFA0F8AD944053367A">
    <w:name w:val="3FCDFB1EE8C347AFA0F8AD944053367A"/>
    <w:rsid w:val="00927F6C"/>
  </w:style>
  <w:style w:type="paragraph" w:customStyle="1" w:styleId="9271511F1F55424FAAEE4F2360BB6EA4">
    <w:name w:val="9271511F1F55424FAAEE4F2360BB6EA4"/>
    <w:rsid w:val="00927F6C"/>
  </w:style>
  <w:style w:type="paragraph" w:customStyle="1" w:styleId="80482B21B78E47E9B7EEBC3667FE4C20">
    <w:name w:val="80482B21B78E47E9B7EEBC3667FE4C20"/>
    <w:rsid w:val="00927F6C"/>
  </w:style>
  <w:style w:type="paragraph" w:customStyle="1" w:styleId="594FFA28D86D435D897F7B8909973CFE">
    <w:name w:val="594FFA28D86D435D897F7B8909973CFE"/>
    <w:rsid w:val="00927F6C"/>
  </w:style>
  <w:style w:type="paragraph" w:customStyle="1" w:styleId="C9E0147788494DB5B9E80C936316B48F">
    <w:name w:val="C9E0147788494DB5B9E80C936316B48F"/>
    <w:rsid w:val="00927F6C"/>
  </w:style>
  <w:style w:type="paragraph" w:customStyle="1" w:styleId="4527420993E343A18DC63397AAE1202C">
    <w:name w:val="4527420993E343A18DC63397AAE1202C"/>
    <w:rsid w:val="00927F6C"/>
  </w:style>
  <w:style w:type="paragraph" w:customStyle="1" w:styleId="2D74930D091B40AA98AFD628CFA85B56">
    <w:name w:val="2D74930D091B40AA98AFD628CFA85B56"/>
    <w:rsid w:val="00927F6C"/>
  </w:style>
  <w:style w:type="paragraph" w:customStyle="1" w:styleId="B3C001D2264E46A0860FCF0316FF379C">
    <w:name w:val="B3C001D2264E46A0860FCF0316FF379C"/>
    <w:rsid w:val="00A205DF"/>
  </w:style>
  <w:style w:type="paragraph" w:customStyle="1" w:styleId="3DD38B16BBEA44AAAE9F3EED183C1FB8">
    <w:name w:val="3DD38B16BBEA44AAAE9F3EED183C1FB8"/>
    <w:rsid w:val="00A205DF"/>
  </w:style>
  <w:style w:type="paragraph" w:customStyle="1" w:styleId="24DCB9286E4245229C7DE60FE5387693">
    <w:name w:val="24DCB9286E4245229C7DE60FE5387693"/>
    <w:rsid w:val="00A205DF"/>
  </w:style>
  <w:style w:type="paragraph" w:customStyle="1" w:styleId="C983DC23E74147ED90DA1D4E55893559">
    <w:name w:val="C983DC23E74147ED90DA1D4E55893559"/>
    <w:rsid w:val="00A205DF"/>
  </w:style>
  <w:style w:type="paragraph" w:customStyle="1" w:styleId="05565D4CA47247EFB0D5A4C5AC795964">
    <w:name w:val="05565D4CA47247EFB0D5A4C5AC795964"/>
    <w:rsid w:val="00A205DF"/>
  </w:style>
  <w:style w:type="paragraph" w:customStyle="1" w:styleId="1606EA7363A04566826AC1CF5E37977F">
    <w:name w:val="1606EA7363A04566826AC1CF5E37977F"/>
    <w:rsid w:val="00A205DF"/>
  </w:style>
  <w:style w:type="paragraph" w:customStyle="1" w:styleId="81743E6B2B054582918518F1300A4E94">
    <w:name w:val="81743E6B2B054582918518F1300A4E94"/>
    <w:rsid w:val="00A205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FDC6D-AC18-4003-BE6B-13206FACF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</Template>
  <TotalTime>0</TotalTime>
  <Pages>2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Marcie Sigman</cp:lastModifiedBy>
  <cp:revision>2</cp:revision>
  <cp:lastPrinted>2018-09-25T14:55:00Z</cp:lastPrinted>
  <dcterms:created xsi:type="dcterms:W3CDTF">2018-09-27T11:59:00Z</dcterms:created>
  <dcterms:modified xsi:type="dcterms:W3CDTF">2018-09-27T11:59:00Z</dcterms:modified>
  <cp:category/>
</cp:coreProperties>
</file>